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7312A6B1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</w:t>
            </w:r>
            <w:r w:rsidR="00D469EE">
              <w:rPr>
                <w:b/>
                <w:sz w:val="20"/>
                <w:szCs w:val="24"/>
              </w:rPr>
              <w:t>–</w:t>
            </w:r>
            <w:r w:rsidR="006025D7">
              <w:rPr>
                <w:b/>
                <w:sz w:val="20"/>
                <w:szCs w:val="24"/>
              </w:rPr>
              <w:t xml:space="preserve"> </w:t>
            </w:r>
            <w:r w:rsidR="00D469EE">
              <w:rPr>
                <w:b/>
                <w:sz w:val="20"/>
                <w:szCs w:val="24"/>
              </w:rPr>
              <w:t xml:space="preserve">test: </w:t>
            </w:r>
            <w:r w:rsidR="006E07D0">
              <w:rPr>
                <w:b/>
                <w:sz w:val="20"/>
                <w:szCs w:val="24"/>
              </w:rPr>
              <w:t>Duw pass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2F9A44BA" w:rsidR="00784FAB" w:rsidRPr="00BA7B65" w:rsidRDefault="00D469EE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15D13419" w14:textId="5BD82271" w:rsidR="002E246F" w:rsidRDefault="002E246F" w:rsidP="0038411C">
      <w:pPr>
        <w:pStyle w:val="Geenafstand"/>
      </w:pPr>
    </w:p>
    <w:p w14:paraId="6E7CFF7A" w14:textId="00C2F935" w:rsidR="00D469EE" w:rsidRPr="00D469EE" w:rsidRDefault="00D469EE" w:rsidP="00D469EE">
      <w:pPr>
        <w:pStyle w:val="Geenafstand"/>
        <w:rPr>
          <w:b/>
          <w:bCs/>
        </w:rPr>
      </w:pPr>
      <w:r w:rsidRPr="00D469EE">
        <w:rPr>
          <w:b/>
          <w:bCs/>
        </w:rPr>
        <w:t>Test</w:t>
      </w:r>
      <w:r>
        <w:rPr>
          <w:b/>
          <w:bCs/>
        </w:rPr>
        <w:t xml:space="preserve"> Hockey </w:t>
      </w:r>
      <w:r w:rsidR="006E07D0">
        <w:rPr>
          <w:b/>
          <w:bCs/>
        </w:rPr>
        <w:t>–</w:t>
      </w:r>
      <w:r w:rsidRPr="00D469EE">
        <w:rPr>
          <w:b/>
          <w:bCs/>
        </w:rPr>
        <w:t xml:space="preserve"> </w:t>
      </w:r>
      <w:r w:rsidR="006E07D0">
        <w:rPr>
          <w:b/>
          <w:bCs/>
        </w:rPr>
        <w:t>De Duw pass</w:t>
      </w:r>
    </w:p>
    <w:p w14:paraId="4C61E66D" w14:textId="77777777" w:rsidR="00D469EE" w:rsidRDefault="00D469EE" w:rsidP="00D469EE">
      <w:pPr>
        <w:pStyle w:val="Geenafstand"/>
      </w:pPr>
    </w:p>
    <w:p w14:paraId="62D1CE38" w14:textId="667981CA" w:rsidR="00D469EE" w:rsidRPr="00E27113" w:rsidRDefault="006E07D0" w:rsidP="00D469EE">
      <w:pPr>
        <w:pStyle w:val="Geenafstand"/>
      </w:pPr>
      <w:r>
        <w:t>Per 2 gericht passen naar elkaar</w:t>
      </w:r>
    </w:p>
    <w:p w14:paraId="6525216D" w14:textId="5533CAAE" w:rsidR="00E27113" w:rsidRDefault="006E07D0" w:rsidP="00D469EE">
      <w:pPr>
        <w:pStyle w:val="Geenafstand"/>
      </w:pPr>
      <w:r>
        <w:t>Blijven verder passen tot de leerkracht stop zegt.</w:t>
      </w:r>
    </w:p>
    <w:p w14:paraId="3EF360CF" w14:textId="77777777" w:rsidR="005A2DD4" w:rsidRPr="00E27113" w:rsidRDefault="005A2DD4" w:rsidP="00D469EE">
      <w:pPr>
        <w:pStyle w:val="Geenafstand"/>
      </w:pPr>
    </w:p>
    <w:p w14:paraId="25E12664" w14:textId="77777777" w:rsidR="00D469EE" w:rsidRDefault="00D469EE" w:rsidP="00D469EE">
      <w:pPr>
        <w:pStyle w:val="Geenafstand"/>
      </w:pPr>
    </w:p>
    <w:p w14:paraId="498AA152" w14:textId="77777777" w:rsidR="00D469EE" w:rsidRPr="007C5F09" w:rsidRDefault="00D469EE" w:rsidP="00D469EE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665B9C35" w14:textId="77777777" w:rsidR="00D469EE" w:rsidRDefault="00D469EE" w:rsidP="00D469EE">
      <w:pPr>
        <w:pStyle w:val="Geenafstand"/>
      </w:pP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2883"/>
        <w:gridCol w:w="1554"/>
        <w:gridCol w:w="1767"/>
        <w:gridCol w:w="1383"/>
        <w:gridCol w:w="1392"/>
        <w:gridCol w:w="1228"/>
      </w:tblGrid>
      <w:tr w:rsidR="00D469EE" w14:paraId="56357F5A" w14:textId="77777777" w:rsidTr="00731509">
        <w:tc>
          <w:tcPr>
            <w:tcW w:w="2973" w:type="dxa"/>
          </w:tcPr>
          <w:p w14:paraId="638479CA" w14:textId="77777777" w:rsidR="00D469EE" w:rsidRPr="007C5F09" w:rsidRDefault="00D469EE" w:rsidP="00731509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564" w:type="dxa"/>
          </w:tcPr>
          <w:p w14:paraId="6C4120BC" w14:textId="377A4E83" w:rsidR="00D469EE" w:rsidRPr="007C5F09" w:rsidRDefault="007D19B8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Handpositie op stick</w:t>
            </w:r>
          </w:p>
        </w:tc>
        <w:tc>
          <w:tcPr>
            <w:tcW w:w="1630" w:type="dxa"/>
          </w:tcPr>
          <w:p w14:paraId="1991AAC9" w14:textId="14960FA5" w:rsidR="00D469EE" w:rsidRPr="007C5F09" w:rsidRDefault="00660ABB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lichaamshouding</w:t>
            </w:r>
          </w:p>
        </w:tc>
        <w:tc>
          <w:tcPr>
            <w:tcW w:w="1392" w:type="dxa"/>
          </w:tcPr>
          <w:p w14:paraId="04519673" w14:textId="5F61FE2B" w:rsidR="00D469EE" w:rsidRPr="007C5F09" w:rsidRDefault="000C2CCD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balcontact</w:t>
            </w:r>
          </w:p>
        </w:tc>
        <w:tc>
          <w:tcPr>
            <w:tcW w:w="1402" w:type="dxa"/>
          </w:tcPr>
          <w:p w14:paraId="6F26DFD9" w14:textId="77777777" w:rsidR="002A7527" w:rsidRDefault="000C2CCD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Nawijzen</w:t>
            </w:r>
            <w:r w:rsidR="002A7527">
              <w:rPr>
                <w:b/>
                <w:bCs/>
              </w:rPr>
              <w:t>/</w:t>
            </w:r>
          </w:p>
          <w:p w14:paraId="49055A72" w14:textId="34605843" w:rsidR="00D469EE" w:rsidRPr="007C5F09" w:rsidRDefault="002A7527" w:rsidP="0073150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richting</w:t>
            </w:r>
          </w:p>
        </w:tc>
        <w:tc>
          <w:tcPr>
            <w:tcW w:w="1246" w:type="dxa"/>
          </w:tcPr>
          <w:p w14:paraId="6D6BA8BE" w14:textId="77777777" w:rsidR="00D469EE" w:rsidRPr="007C5F09" w:rsidRDefault="00D469EE" w:rsidP="00731509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D469EE" w14:paraId="77D64A65" w14:textId="77777777" w:rsidTr="00731509">
        <w:tc>
          <w:tcPr>
            <w:tcW w:w="2973" w:type="dxa"/>
          </w:tcPr>
          <w:p w14:paraId="5D638320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4DAA3DE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1715107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1E24BD3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27C55C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6F388D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7579606" w14:textId="77777777" w:rsidTr="00731509">
        <w:tc>
          <w:tcPr>
            <w:tcW w:w="2973" w:type="dxa"/>
          </w:tcPr>
          <w:p w14:paraId="72F0F9C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1AC2A1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4D71DC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B9F27D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3C7A82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D8A226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3CE91EB3" w14:textId="77777777" w:rsidTr="00731509">
        <w:tc>
          <w:tcPr>
            <w:tcW w:w="2973" w:type="dxa"/>
          </w:tcPr>
          <w:p w14:paraId="262349B6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2CF835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DED76B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9F1395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631315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83ED11E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36314BF9" w14:textId="77777777" w:rsidTr="00731509">
        <w:tc>
          <w:tcPr>
            <w:tcW w:w="2973" w:type="dxa"/>
          </w:tcPr>
          <w:p w14:paraId="564B98B6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D2E563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5AF06A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69EF9C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BE026B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013A573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7D6CA6F" w14:textId="77777777" w:rsidTr="00731509">
        <w:tc>
          <w:tcPr>
            <w:tcW w:w="2973" w:type="dxa"/>
          </w:tcPr>
          <w:p w14:paraId="1C3C6B9F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4F981B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02F2F46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D95A9A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199DD3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6C828E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4737639" w14:textId="77777777" w:rsidTr="00731509">
        <w:tc>
          <w:tcPr>
            <w:tcW w:w="2973" w:type="dxa"/>
          </w:tcPr>
          <w:p w14:paraId="0621095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C6F788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1B6F1EB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10FB411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1FD79B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433DB5E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2825D40" w14:textId="77777777" w:rsidTr="00731509">
        <w:tc>
          <w:tcPr>
            <w:tcW w:w="2973" w:type="dxa"/>
          </w:tcPr>
          <w:p w14:paraId="2C8B30B7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2D8A54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7C4AB6D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5954582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3C69D1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58676A4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826D108" w14:textId="77777777" w:rsidTr="00731509">
        <w:tc>
          <w:tcPr>
            <w:tcW w:w="2973" w:type="dxa"/>
          </w:tcPr>
          <w:p w14:paraId="6E403AC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311B34D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7BC7DD0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D7707B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A70F8D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B070A65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6640CC3" w14:textId="77777777" w:rsidTr="00731509">
        <w:tc>
          <w:tcPr>
            <w:tcW w:w="2973" w:type="dxa"/>
          </w:tcPr>
          <w:p w14:paraId="642E01FC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40F17D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21226C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D67CAA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1D597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A172E9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DF0FD2A" w14:textId="77777777" w:rsidTr="00731509">
        <w:tc>
          <w:tcPr>
            <w:tcW w:w="2973" w:type="dxa"/>
          </w:tcPr>
          <w:p w14:paraId="674A5281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94C0B8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562629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A6D88C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7245A0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89DEF45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DFFECC3" w14:textId="77777777" w:rsidTr="00731509">
        <w:tc>
          <w:tcPr>
            <w:tcW w:w="2973" w:type="dxa"/>
          </w:tcPr>
          <w:p w14:paraId="412CF898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549ABD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6535CE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71F200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01D2CF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A522FC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796FA46" w14:textId="77777777" w:rsidTr="00731509">
        <w:tc>
          <w:tcPr>
            <w:tcW w:w="2973" w:type="dxa"/>
          </w:tcPr>
          <w:p w14:paraId="0E2ADE44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1D9DA00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4312329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C2CC91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D2A59B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CC047F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9AB4452" w14:textId="77777777" w:rsidTr="00731509">
        <w:tc>
          <w:tcPr>
            <w:tcW w:w="2973" w:type="dxa"/>
          </w:tcPr>
          <w:p w14:paraId="660C13F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867B27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D366C1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BDDF86F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D90B61B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3A7065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71AD0B9" w14:textId="77777777" w:rsidTr="00731509">
        <w:tc>
          <w:tcPr>
            <w:tcW w:w="2973" w:type="dxa"/>
          </w:tcPr>
          <w:p w14:paraId="6A68DC6C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3DD04E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111304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B7646B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3383F7C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8C48B24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09BD261" w14:textId="77777777" w:rsidTr="00731509">
        <w:tc>
          <w:tcPr>
            <w:tcW w:w="2973" w:type="dxa"/>
          </w:tcPr>
          <w:p w14:paraId="3AC63195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6068FBF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6962C1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3A26122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6193F51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042DEAF8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51BD35BA" w14:textId="77777777" w:rsidTr="00731509">
        <w:tc>
          <w:tcPr>
            <w:tcW w:w="2973" w:type="dxa"/>
          </w:tcPr>
          <w:p w14:paraId="24E2CC79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BCB13E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8C7458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FC255B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5D5FC80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3E8A110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CEBCFAD" w14:textId="77777777" w:rsidTr="00731509">
        <w:tc>
          <w:tcPr>
            <w:tcW w:w="2973" w:type="dxa"/>
          </w:tcPr>
          <w:p w14:paraId="62C31322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0C1F52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BE62E3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28888AA4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93B7D1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A398D3B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261AF930" w14:textId="77777777" w:rsidTr="00731509">
        <w:tc>
          <w:tcPr>
            <w:tcW w:w="2973" w:type="dxa"/>
          </w:tcPr>
          <w:p w14:paraId="6D8ADF02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039A54A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2AE472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2EBD39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C214BCE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465F2A9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CC6BB29" w14:textId="77777777" w:rsidTr="00731509">
        <w:tc>
          <w:tcPr>
            <w:tcW w:w="2973" w:type="dxa"/>
          </w:tcPr>
          <w:p w14:paraId="73D67E5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06B938D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0AC5EE7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665A0FB7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819BA1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E040F2A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10112FE" w14:textId="77777777" w:rsidTr="00731509">
        <w:tc>
          <w:tcPr>
            <w:tcW w:w="2973" w:type="dxa"/>
          </w:tcPr>
          <w:p w14:paraId="6F070C4D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7C6FE24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6B48A4D1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5CE7DCD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460FE1C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6A552F36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4AF074D" w14:textId="77777777" w:rsidTr="00731509">
        <w:tc>
          <w:tcPr>
            <w:tcW w:w="2973" w:type="dxa"/>
          </w:tcPr>
          <w:p w14:paraId="01427517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6D92AC8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2EF181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1F7465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6526142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2169D8CD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7428F2C" w14:textId="77777777" w:rsidTr="00731509">
        <w:tc>
          <w:tcPr>
            <w:tcW w:w="2973" w:type="dxa"/>
          </w:tcPr>
          <w:p w14:paraId="79B819EE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6C7B8EC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70DFA2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4E42311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5C610190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1085C77C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655F73DB" w14:textId="77777777" w:rsidTr="00731509">
        <w:tc>
          <w:tcPr>
            <w:tcW w:w="2973" w:type="dxa"/>
          </w:tcPr>
          <w:p w14:paraId="4F7B94DA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30A516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4DE2A17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A58DDB3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0E3DC77D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731AC75F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131A27FA" w14:textId="77777777" w:rsidTr="00731509">
        <w:tc>
          <w:tcPr>
            <w:tcW w:w="2973" w:type="dxa"/>
          </w:tcPr>
          <w:p w14:paraId="19EC8B9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22B3594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5574A839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77666BB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2F3F69F5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2ED09613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  <w:tr w:rsidR="00D469EE" w14:paraId="7EF6D27D" w14:textId="77777777" w:rsidTr="00731509">
        <w:tc>
          <w:tcPr>
            <w:tcW w:w="2973" w:type="dxa"/>
          </w:tcPr>
          <w:p w14:paraId="6D7C69D3" w14:textId="77777777" w:rsidR="00D469EE" w:rsidRDefault="00D469EE" w:rsidP="00731509">
            <w:pPr>
              <w:pStyle w:val="Geenafstand"/>
              <w:jc w:val="center"/>
            </w:pPr>
          </w:p>
        </w:tc>
        <w:tc>
          <w:tcPr>
            <w:tcW w:w="1564" w:type="dxa"/>
          </w:tcPr>
          <w:p w14:paraId="58F4B2D8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630" w:type="dxa"/>
          </w:tcPr>
          <w:p w14:paraId="3E7DF79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392" w:type="dxa"/>
          </w:tcPr>
          <w:p w14:paraId="01901DA6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402" w:type="dxa"/>
          </w:tcPr>
          <w:p w14:paraId="10CE08DA" w14:textId="77777777" w:rsidR="00D469EE" w:rsidRDefault="00D469EE" w:rsidP="00731509">
            <w:pPr>
              <w:pStyle w:val="Geenafstand"/>
              <w:jc w:val="right"/>
            </w:pPr>
            <w:r>
              <w:t>/2,5P</w:t>
            </w:r>
          </w:p>
        </w:tc>
        <w:tc>
          <w:tcPr>
            <w:tcW w:w="1246" w:type="dxa"/>
          </w:tcPr>
          <w:p w14:paraId="4B3658BB" w14:textId="77777777" w:rsidR="00D469EE" w:rsidRDefault="00D469EE" w:rsidP="00731509">
            <w:pPr>
              <w:pStyle w:val="Geenafstand"/>
              <w:jc w:val="right"/>
            </w:pPr>
            <w:r>
              <w:t>/10P</w:t>
            </w:r>
          </w:p>
        </w:tc>
      </w:tr>
    </w:tbl>
    <w:p w14:paraId="5DF5F1C1" w14:textId="77777777" w:rsidR="00D469EE" w:rsidRDefault="00D469EE" w:rsidP="00D469EE">
      <w:pPr>
        <w:pStyle w:val="Geenafstand"/>
      </w:pPr>
    </w:p>
    <w:p w14:paraId="0DAE303B" w14:textId="77777777" w:rsidR="00D469EE" w:rsidRDefault="00D469EE" w:rsidP="0038411C">
      <w:pPr>
        <w:pStyle w:val="Geenafstand"/>
      </w:pPr>
    </w:p>
    <w:sectPr w:rsidR="00D469EE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3132903-A484-4BDC-9A0B-7B0B92024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E77573-361A-4E8D-A538-322C5A06619F}"/>
    <w:embedBold r:id="rId3" w:fontKey="{3808F012-3943-4B14-9640-7AE36DE4B892}"/>
    <w:embedItalic r:id="rId4" w:fontKey="{73566C03-76B7-467F-A5D5-0A5772E25CEC}"/>
    <w:embedBoldItalic r:id="rId5" w:fontKey="{55760754-0F05-47EF-9FF2-74A97357F7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C5A97E8-6BAC-472B-BF56-62C5136EF9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6BC4F4E-D593-47C3-9F3F-D4EBCA741C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92653BC-4B54-452A-8A9B-5D4FB138BE8B}"/>
    <w:embedBold r:id="rId9" w:fontKey="{FEC150DF-1897-4350-9ECF-4114E4B6691E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B264086-D89C-41E7-A163-557CB6F782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F78F74A-A8CE-4EC3-8FA4-1464BFC19A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105F9"/>
    <w:multiLevelType w:val="multilevel"/>
    <w:tmpl w:val="B024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D34CF"/>
    <w:multiLevelType w:val="multilevel"/>
    <w:tmpl w:val="5186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92AB4"/>
    <w:rsid w:val="000C2CCD"/>
    <w:rsid w:val="00120D90"/>
    <w:rsid w:val="0014115C"/>
    <w:rsid w:val="00145CE7"/>
    <w:rsid w:val="001824C8"/>
    <w:rsid w:val="002127B8"/>
    <w:rsid w:val="00222E36"/>
    <w:rsid w:val="0024301D"/>
    <w:rsid w:val="00245036"/>
    <w:rsid w:val="00256568"/>
    <w:rsid w:val="00291DCD"/>
    <w:rsid w:val="002952CE"/>
    <w:rsid w:val="002A7527"/>
    <w:rsid w:val="002D1552"/>
    <w:rsid w:val="002E246F"/>
    <w:rsid w:val="00325532"/>
    <w:rsid w:val="003476B3"/>
    <w:rsid w:val="00371C82"/>
    <w:rsid w:val="00382E99"/>
    <w:rsid w:val="0038411C"/>
    <w:rsid w:val="00384C90"/>
    <w:rsid w:val="00390D8B"/>
    <w:rsid w:val="003A1FD0"/>
    <w:rsid w:val="003A5421"/>
    <w:rsid w:val="003B017D"/>
    <w:rsid w:val="003C4F7A"/>
    <w:rsid w:val="003D7C57"/>
    <w:rsid w:val="004B3E53"/>
    <w:rsid w:val="004D792F"/>
    <w:rsid w:val="004E1B20"/>
    <w:rsid w:val="005563E3"/>
    <w:rsid w:val="00567B61"/>
    <w:rsid w:val="005923BC"/>
    <w:rsid w:val="005A2DD4"/>
    <w:rsid w:val="005C2C6A"/>
    <w:rsid w:val="00600815"/>
    <w:rsid w:val="006025D7"/>
    <w:rsid w:val="006278A9"/>
    <w:rsid w:val="00642499"/>
    <w:rsid w:val="00660ABB"/>
    <w:rsid w:val="00670AA8"/>
    <w:rsid w:val="00695896"/>
    <w:rsid w:val="006C4A56"/>
    <w:rsid w:val="006C717E"/>
    <w:rsid w:val="006E07D0"/>
    <w:rsid w:val="00717AEA"/>
    <w:rsid w:val="00723416"/>
    <w:rsid w:val="0072760D"/>
    <w:rsid w:val="007464FB"/>
    <w:rsid w:val="00766B51"/>
    <w:rsid w:val="00774779"/>
    <w:rsid w:val="00784FAB"/>
    <w:rsid w:val="007C0D2D"/>
    <w:rsid w:val="007D19B8"/>
    <w:rsid w:val="008202C7"/>
    <w:rsid w:val="00852B69"/>
    <w:rsid w:val="00854B37"/>
    <w:rsid w:val="008709D2"/>
    <w:rsid w:val="008975BB"/>
    <w:rsid w:val="008F4D7B"/>
    <w:rsid w:val="008F5877"/>
    <w:rsid w:val="009015D8"/>
    <w:rsid w:val="00923D9E"/>
    <w:rsid w:val="009347C4"/>
    <w:rsid w:val="00976562"/>
    <w:rsid w:val="009C1BF2"/>
    <w:rsid w:val="00A17E3A"/>
    <w:rsid w:val="00A82530"/>
    <w:rsid w:val="00A93FB4"/>
    <w:rsid w:val="00AA02E2"/>
    <w:rsid w:val="00AB081D"/>
    <w:rsid w:val="00AD19DA"/>
    <w:rsid w:val="00AF69F9"/>
    <w:rsid w:val="00B42F70"/>
    <w:rsid w:val="00BA7B65"/>
    <w:rsid w:val="00BB1398"/>
    <w:rsid w:val="00BF31AD"/>
    <w:rsid w:val="00C108B2"/>
    <w:rsid w:val="00C1421A"/>
    <w:rsid w:val="00C2029E"/>
    <w:rsid w:val="00CE595D"/>
    <w:rsid w:val="00D11AA2"/>
    <w:rsid w:val="00D469EE"/>
    <w:rsid w:val="00D65CA5"/>
    <w:rsid w:val="00DA6B77"/>
    <w:rsid w:val="00DA7794"/>
    <w:rsid w:val="00DE2D77"/>
    <w:rsid w:val="00DE46B1"/>
    <w:rsid w:val="00E27113"/>
    <w:rsid w:val="00E85E96"/>
    <w:rsid w:val="00F22473"/>
    <w:rsid w:val="00F6437C"/>
    <w:rsid w:val="00F64F43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6</cp:revision>
  <cp:lastPrinted>2016-02-23T14:59:00Z</cp:lastPrinted>
  <dcterms:created xsi:type="dcterms:W3CDTF">2022-07-22T08:44:00Z</dcterms:created>
  <dcterms:modified xsi:type="dcterms:W3CDTF">2022-07-22T08:49:00Z</dcterms:modified>
</cp:coreProperties>
</file>