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9264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4FCF251E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6F623948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0B431A">
              <w:rPr>
                <w:b/>
                <w:sz w:val="20"/>
                <w:szCs w:val="24"/>
              </w:rPr>
              <w:t xml:space="preserve">: </w:t>
            </w:r>
            <w:r w:rsidR="00BB2551">
              <w:rPr>
                <w:b/>
                <w:sz w:val="20"/>
                <w:szCs w:val="24"/>
              </w:rPr>
              <w:t>Handbal</w:t>
            </w:r>
            <w:r w:rsidR="009C041A">
              <w:rPr>
                <w:b/>
                <w:sz w:val="20"/>
                <w:szCs w:val="24"/>
              </w:rPr>
              <w:t>: Werpen op doel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C012B3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0FAC9650" w:rsidR="00784FAB" w:rsidRPr="00BA7B65" w:rsidRDefault="003A5421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lesvoorb</w:t>
            </w:r>
            <w:r w:rsidR="00766B51">
              <w:rPr>
                <w:b/>
                <w:sz w:val="23"/>
                <w:szCs w:val="23"/>
              </w:rPr>
              <w:t>ereiding</w:t>
            </w:r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C012B3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C012B3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C012B3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C012B3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C012B3"/>
        </w:tc>
      </w:tr>
    </w:tbl>
    <w:p w14:paraId="645A4BA6" w14:textId="75991D04" w:rsidR="00723416" w:rsidRDefault="008202C7" w:rsidP="00245036">
      <w:pPr>
        <w:pStyle w:val="Kop1"/>
      </w:pPr>
      <w:r>
        <w:t>Lesvoorbereiding</w:t>
      </w:r>
      <w:r w:rsidR="009015D8">
        <w:t xml:space="preserve">: </w:t>
      </w:r>
      <w:r w:rsidR="00BB2551">
        <w:t>Handbal</w:t>
      </w:r>
      <w:r w:rsidR="009C041A">
        <w:t xml:space="preserve"> – Werpen op doel</w:t>
      </w:r>
      <w:r w:rsidR="00BB2551">
        <w:t xml:space="preserve"> </w:t>
      </w:r>
      <w:r w:rsidR="0005620F">
        <w:t>(50 min)</w:t>
      </w:r>
    </w:p>
    <w:p w14:paraId="775F6BD6" w14:textId="118C7325" w:rsidR="0038411C" w:rsidRDefault="003E60C7" w:rsidP="0038411C">
      <w:pPr>
        <w:pStyle w:val="Geenafstand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9833AC0" wp14:editId="612BE439">
            <wp:simplePos x="0" y="0"/>
            <wp:positionH relativeFrom="column">
              <wp:posOffset>4051300</wp:posOffset>
            </wp:positionH>
            <wp:positionV relativeFrom="paragraph">
              <wp:posOffset>7620</wp:posOffset>
            </wp:positionV>
            <wp:extent cx="1955800" cy="1223010"/>
            <wp:effectExtent l="0" t="0" r="635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60" t="23459" r="24519" b="63066"/>
                    <a:stretch/>
                  </pic:blipFill>
                  <pic:spPr bwMode="auto">
                    <a:xfrm>
                      <a:off x="0" y="0"/>
                      <a:ext cx="1955800" cy="122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212BB" w14:textId="787C79AC" w:rsidR="00382E99" w:rsidRPr="00854B37" w:rsidRDefault="00382E99" w:rsidP="00382E99">
      <w:pPr>
        <w:pStyle w:val="Geenafstand"/>
        <w:rPr>
          <w:b/>
          <w:bCs/>
          <w:color w:val="FF0000"/>
        </w:rPr>
      </w:pPr>
      <w:r w:rsidRPr="00854B37">
        <w:rPr>
          <w:b/>
          <w:bCs/>
          <w:color w:val="FF0000"/>
        </w:rPr>
        <w:t>Omkleden (5 min)</w:t>
      </w:r>
    </w:p>
    <w:p w14:paraId="24FD91AE" w14:textId="385C2055" w:rsidR="00145CE7" w:rsidRDefault="00145CE7" w:rsidP="0038411C">
      <w:pPr>
        <w:pStyle w:val="Geenafstand"/>
      </w:pPr>
    </w:p>
    <w:p w14:paraId="2538240F" w14:textId="71F01C78" w:rsidR="007A1FAC" w:rsidRDefault="007A1FAC" w:rsidP="007A1FAC">
      <w:pPr>
        <w:pStyle w:val="Geenafstand"/>
        <w:rPr>
          <w:b/>
          <w:bCs/>
          <w:color w:val="FF0000"/>
        </w:rPr>
      </w:pPr>
      <w:r w:rsidRPr="007A1FAC">
        <w:rPr>
          <w:b/>
          <w:bCs/>
          <w:color w:val="FF0000"/>
        </w:rPr>
        <w:t>Opwarming</w:t>
      </w:r>
      <w:r w:rsidR="003E60C7">
        <w:rPr>
          <w:b/>
          <w:bCs/>
          <w:color w:val="FF0000"/>
        </w:rPr>
        <w:t>: DUO Jagersbal</w:t>
      </w:r>
      <w:r w:rsidRPr="007A1FAC">
        <w:rPr>
          <w:b/>
          <w:bCs/>
          <w:color w:val="FF0000"/>
        </w:rPr>
        <w:t>: (</w:t>
      </w:r>
      <w:r w:rsidR="00423D00">
        <w:rPr>
          <w:b/>
          <w:bCs/>
          <w:color w:val="FF0000"/>
        </w:rPr>
        <w:t>10</w:t>
      </w:r>
      <w:r w:rsidRPr="007A1FAC">
        <w:rPr>
          <w:b/>
          <w:bCs/>
          <w:color w:val="FF0000"/>
        </w:rPr>
        <w:t xml:space="preserve"> min)</w:t>
      </w:r>
    </w:p>
    <w:p w14:paraId="5BE0F4A9" w14:textId="6016E264" w:rsidR="003403D1" w:rsidRDefault="003403D1" w:rsidP="007A1FAC">
      <w:pPr>
        <w:pStyle w:val="Geenafstand"/>
        <w:rPr>
          <w:b/>
          <w:bCs/>
          <w:color w:val="FF0000"/>
        </w:rPr>
      </w:pPr>
    </w:p>
    <w:p w14:paraId="6542C56E" w14:textId="5863DAB3" w:rsidR="00E37FAF" w:rsidRDefault="00E37FAF" w:rsidP="007A1FAC">
      <w:pPr>
        <w:pStyle w:val="Geenafstand"/>
      </w:pPr>
      <w:r>
        <w:t xml:space="preserve">2 teams: een team jagers en een team “konijnen” </w:t>
      </w:r>
    </w:p>
    <w:p w14:paraId="68F7FEDA" w14:textId="4D9CFB1B" w:rsidR="003403D1" w:rsidRDefault="00E37FAF" w:rsidP="007A1FAC">
      <w:pPr>
        <w:pStyle w:val="Geenafstand"/>
      </w:pPr>
      <w:r>
        <w:t>De jagers hebben per 2 één bal (er wordt per 2 samengewerkt)</w:t>
      </w:r>
    </w:p>
    <w:p w14:paraId="1A5A151A" w14:textId="4752E893" w:rsidR="00E37FAF" w:rsidRDefault="00E37FAF" w:rsidP="007A1FAC">
      <w:pPr>
        <w:pStyle w:val="Geenafstand"/>
      </w:pPr>
    </w:p>
    <w:p w14:paraId="06237154" w14:textId="77777777" w:rsidR="00584D71" w:rsidRDefault="00E37FAF" w:rsidP="00584D71">
      <w:pPr>
        <w:pStyle w:val="Geenafstand"/>
        <w:numPr>
          <w:ilvl w:val="0"/>
          <w:numId w:val="17"/>
        </w:numPr>
      </w:pPr>
      <w:r>
        <w:t xml:space="preserve">Tracht zo snel mogelijk alle spelers van de andere teams aan te werpen of aan te tikken met bal </w:t>
      </w:r>
    </w:p>
    <w:p w14:paraId="635B2149" w14:textId="334C0332" w:rsidR="00E37FAF" w:rsidRDefault="00E37FAF" w:rsidP="00584D71">
      <w:pPr>
        <w:pStyle w:val="Geenafstand"/>
        <w:numPr>
          <w:ilvl w:val="0"/>
          <w:numId w:val="17"/>
        </w:numPr>
      </w:pPr>
      <w:r>
        <w:t>Jagers mogen niet lopen (verplaatsen) met de bal in hun handen, uiteraard wel wanneer de teammaat in balbezit is</w:t>
      </w:r>
      <w:r>
        <w:t>.</w:t>
      </w:r>
    </w:p>
    <w:p w14:paraId="72B41DC8" w14:textId="4CB7C97A" w:rsidR="007048F0" w:rsidRDefault="00E37FAF" w:rsidP="00584D71">
      <w:pPr>
        <w:pStyle w:val="Geenafstand"/>
        <w:numPr>
          <w:ilvl w:val="0"/>
          <w:numId w:val="17"/>
        </w:numPr>
      </w:pPr>
      <w:r>
        <w:t>Wie aangegooid is, is uit, de jagers hebben één minuut de tijd om zoveel mogelijk “konijnen” af te gooien</w:t>
      </w:r>
      <w:r w:rsidR="007048F0">
        <w:t>. (</w:t>
      </w:r>
      <w:r>
        <w:t>Hoofd telt niet!</w:t>
      </w:r>
      <w:r w:rsidR="007048F0">
        <w:t>)</w:t>
      </w:r>
      <w:r>
        <w:t xml:space="preserve"> </w:t>
      </w:r>
    </w:p>
    <w:p w14:paraId="0362A9A5" w14:textId="77777777" w:rsidR="007048F0" w:rsidRDefault="007048F0" w:rsidP="007A1FAC">
      <w:pPr>
        <w:pStyle w:val="Geenafstand"/>
      </w:pPr>
    </w:p>
    <w:p w14:paraId="434DCC8E" w14:textId="251578E7" w:rsidR="00E37FAF" w:rsidRDefault="00E37FAF" w:rsidP="007A1FAC">
      <w:pPr>
        <w:pStyle w:val="Geenafstand"/>
        <w:rPr>
          <w:b/>
          <w:bCs/>
          <w:color w:val="FF0000"/>
        </w:rPr>
      </w:pPr>
      <w:r>
        <w:t>Variatie: &gt; als een “konijn” de geworpen bal rechtstreeks kan vangen zijn de 2 jagers uit, ze dienen in neutraal gebied dan eerst 10 passen naar elkaar te geven, vooraleer ze terug mogen gaan jagen</w:t>
      </w:r>
    </w:p>
    <w:p w14:paraId="41CDF035" w14:textId="3F9AFA81" w:rsidR="003403D1" w:rsidRDefault="003403D1" w:rsidP="007A1FAC">
      <w:pPr>
        <w:pStyle w:val="Geenafstand"/>
        <w:rPr>
          <w:b/>
          <w:bCs/>
          <w:color w:val="FF0000"/>
        </w:rPr>
      </w:pPr>
    </w:p>
    <w:p w14:paraId="3788EF8B" w14:textId="10A4C6FC" w:rsidR="00423D00" w:rsidRDefault="00B854DE" w:rsidP="007A1FAC">
      <w:pPr>
        <w:pStyle w:val="Geenafstand"/>
        <w:rPr>
          <w:b/>
          <w:bCs/>
        </w:rPr>
      </w:pPr>
      <w:r>
        <w:rPr>
          <w:b/>
          <w:bCs/>
        </w:rPr>
        <w:t>Aandachtspunten</w:t>
      </w:r>
    </w:p>
    <w:p w14:paraId="27B5635B" w14:textId="09300069" w:rsidR="00423D00" w:rsidRPr="00423D00" w:rsidRDefault="00423D00" w:rsidP="007A1FAC">
      <w:pPr>
        <w:pStyle w:val="Geenafstand"/>
        <w:rPr>
          <w:b/>
          <w:bCs/>
        </w:rPr>
      </w:pPr>
    </w:p>
    <w:p w14:paraId="485A6A6A" w14:textId="77777777" w:rsidR="00423D00" w:rsidRPr="00423D00" w:rsidRDefault="00423D00" w:rsidP="007A1FAC">
      <w:pPr>
        <w:pStyle w:val="Geenafstand"/>
        <w:rPr>
          <w:b/>
          <w:bCs/>
        </w:rPr>
      </w:pPr>
      <w:r w:rsidRPr="00423D00">
        <w:rPr>
          <w:b/>
          <w:bCs/>
        </w:rPr>
        <w:t>Jagers</w:t>
      </w:r>
    </w:p>
    <w:p w14:paraId="3F6A9622" w14:textId="77777777" w:rsidR="00423D00" w:rsidRPr="00423D00" w:rsidRDefault="00423D00" w:rsidP="00423D00">
      <w:pPr>
        <w:pStyle w:val="Geenafstand"/>
        <w:numPr>
          <w:ilvl w:val="0"/>
          <w:numId w:val="15"/>
        </w:numPr>
      </w:pPr>
      <w:r w:rsidRPr="00423D00">
        <w:t>speler die in balbezit is blijft staan en geeft een goede pass naar de teammaat</w:t>
      </w:r>
    </w:p>
    <w:p w14:paraId="7D9454C2" w14:textId="77777777" w:rsidR="00423D00" w:rsidRPr="00423D00" w:rsidRDefault="00423D00" w:rsidP="00423D00">
      <w:pPr>
        <w:pStyle w:val="Geenafstand"/>
        <w:numPr>
          <w:ilvl w:val="0"/>
          <w:numId w:val="15"/>
        </w:numPr>
      </w:pPr>
      <w:r w:rsidRPr="00423D00">
        <w:t xml:space="preserve">de niet-balbezitter beweegt zich in de richting van een “konijn” (doelgericht bewegen zonder bal) </w:t>
      </w:r>
    </w:p>
    <w:p w14:paraId="7D9B79B7" w14:textId="77777777" w:rsidR="00423D00" w:rsidRDefault="00423D00" w:rsidP="007A1FAC">
      <w:pPr>
        <w:pStyle w:val="Geenafstand"/>
      </w:pPr>
    </w:p>
    <w:p w14:paraId="6E688964" w14:textId="77777777" w:rsidR="00423D00" w:rsidRPr="00423D00" w:rsidRDefault="00423D00" w:rsidP="007A1FAC">
      <w:pPr>
        <w:pStyle w:val="Geenafstand"/>
        <w:rPr>
          <w:b/>
          <w:bCs/>
        </w:rPr>
      </w:pPr>
      <w:r w:rsidRPr="00423D00">
        <w:rPr>
          <w:b/>
          <w:bCs/>
        </w:rPr>
        <w:t>Konijnen</w:t>
      </w:r>
    </w:p>
    <w:p w14:paraId="13DCAC33" w14:textId="77777777" w:rsidR="00423D00" w:rsidRPr="00423D00" w:rsidRDefault="00423D00" w:rsidP="00423D00">
      <w:pPr>
        <w:pStyle w:val="Geenafstand"/>
        <w:numPr>
          <w:ilvl w:val="0"/>
          <w:numId w:val="14"/>
        </w:numPr>
      </w:pPr>
      <w:r w:rsidRPr="00423D00">
        <w:t>trachten de geworpen ballen te ontwijken</w:t>
      </w:r>
    </w:p>
    <w:p w14:paraId="63D2D7FB" w14:textId="333BB006" w:rsidR="00423D00" w:rsidRPr="00423D00" w:rsidRDefault="00423D00" w:rsidP="00423D00">
      <w:pPr>
        <w:pStyle w:val="Geenafstand"/>
        <w:numPr>
          <w:ilvl w:val="0"/>
          <w:numId w:val="14"/>
        </w:numPr>
        <w:rPr>
          <w:b/>
          <w:bCs/>
        </w:rPr>
      </w:pPr>
      <w:r w:rsidRPr="00423D00">
        <w:t>trachten de geworpen ballen rechtstreeks te vangen om de jagers tijdelijk uit te schakelen (variatie)</w:t>
      </w:r>
    </w:p>
    <w:p w14:paraId="4A659320" w14:textId="77777777" w:rsidR="003403D1" w:rsidRDefault="003403D1" w:rsidP="007A1FAC">
      <w:pPr>
        <w:pStyle w:val="Geenafstand"/>
        <w:rPr>
          <w:b/>
          <w:bCs/>
          <w:color w:val="FF0000"/>
        </w:rPr>
      </w:pPr>
    </w:p>
    <w:p w14:paraId="427F8A2D" w14:textId="77777777" w:rsidR="00BF0F97" w:rsidRDefault="00BF0F97" w:rsidP="00563B8D">
      <w:pPr>
        <w:pStyle w:val="Geenafstand"/>
        <w:rPr>
          <w:b/>
          <w:bCs/>
          <w:color w:val="FF0000"/>
        </w:rPr>
      </w:pPr>
    </w:p>
    <w:p w14:paraId="30A1DFC6" w14:textId="77777777" w:rsidR="00BF0F97" w:rsidRDefault="00BF0F97" w:rsidP="00563B8D">
      <w:pPr>
        <w:pStyle w:val="Geenafstand"/>
        <w:rPr>
          <w:b/>
          <w:bCs/>
          <w:color w:val="FF0000"/>
        </w:rPr>
      </w:pPr>
    </w:p>
    <w:p w14:paraId="56DA0FFE" w14:textId="77777777" w:rsidR="00BF0F97" w:rsidRDefault="00BF0F97" w:rsidP="00563B8D">
      <w:pPr>
        <w:pStyle w:val="Geenafstand"/>
        <w:rPr>
          <w:b/>
          <w:bCs/>
          <w:color w:val="FF0000"/>
        </w:rPr>
      </w:pPr>
    </w:p>
    <w:p w14:paraId="6D60B301" w14:textId="77777777" w:rsidR="00BF0F97" w:rsidRDefault="00BF0F97" w:rsidP="00563B8D">
      <w:pPr>
        <w:pStyle w:val="Geenafstand"/>
        <w:rPr>
          <w:b/>
          <w:bCs/>
          <w:color w:val="FF0000"/>
        </w:rPr>
      </w:pPr>
    </w:p>
    <w:p w14:paraId="3042B7CE" w14:textId="77777777" w:rsidR="00BF0F97" w:rsidRDefault="00BF0F97" w:rsidP="00563B8D">
      <w:pPr>
        <w:pStyle w:val="Geenafstand"/>
        <w:rPr>
          <w:b/>
          <w:bCs/>
          <w:color w:val="FF0000"/>
        </w:rPr>
      </w:pPr>
    </w:p>
    <w:p w14:paraId="26A15C57" w14:textId="77777777" w:rsidR="00BF0F97" w:rsidRDefault="00BF0F97" w:rsidP="00563B8D">
      <w:pPr>
        <w:pStyle w:val="Geenafstand"/>
        <w:rPr>
          <w:b/>
          <w:bCs/>
          <w:color w:val="FF0000"/>
        </w:rPr>
      </w:pPr>
    </w:p>
    <w:p w14:paraId="6128A460" w14:textId="77777777" w:rsidR="00BF0F97" w:rsidRDefault="00BF0F97" w:rsidP="00563B8D">
      <w:pPr>
        <w:pStyle w:val="Geenafstand"/>
        <w:rPr>
          <w:b/>
          <w:bCs/>
          <w:color w:val="FF0000"/>
        </w:rPr>
      </w:pPr>
    </w:p>
    <w:p w14:paraId="259B6686" w14:textId="77777777" w:rsidR="00BF0F97" w:rsidRDefault="00BF0F97" w:rsidP="00563B8D">
      <w:pPr>
        <w:pStyle w:val="Geenafstand"/>
        <w:rPr>
          <w:b/>
          <w:bCs/>
          <w:color w:val="FF0000"/>
        </w:rPr>
      </w:pPr>
    </w:p>
    <w:p w14:paraId="32BCA302" w14:textId="77777777" w:rsidR="00BF0F97" w:rsidRDefault="00BF0F97" w:rsidP="00563B8D">
      <w:pPr>
        <w:pStyle w:val="Geenafstand"/>
        <w:rPr>
          <w:b/>
          <w:bCs/>
          <w:color w:val="FF0000"/>
        </w:rPr>
      </w:pPr>
    </w:p>
    <w:p w14:paraId="1AA14E1C" w14:textId="77777777" w:rsidR="00BF0F97" w:rsidRDefault="00BF0F97" w:rsidP="00563B8D">
      <w:pPr>
        <w:pStyle w:val="Geenafstand"/>
        <w:rPr>
          <w:b/>
          <w:bCs/>
          <w:color w:val="FF0000"/>
        </w:rPr>
      </w:pPr>
    </w:p>
    <w:p w14:paraId="235AE2CA" w14:textId="77777777" w:rsidR="00BF0F97" w:rsidRDefault="00BF0F97" w:rsidP="00563B8D">
      <w:pPr>
        <w:pStyle w:val="Geenafstand"/>
        <w:rPr>
          <w:b/>
          <w:bCs/>
          <w:color w:val="FF0000"/>
        </w:rPr>
      </w:pPr>
    </w:p>
    <w:p w14:paraId="4B092CBC" w14:textId="77777777" w:rsidR="00BF0F97" w:rsidRDefault="00BF0F97" w:rsidP="00563B8D">
      <w:pPr>
        <w:pStyle w:val="Geenafstand"/>
        <w:rPr>
          <w:b/>
          <w:bCs/>
          <w:color w:val="FF0000"/>
        </w:rPr>
      </w:pPr>
    </w:p>
    <w:p w14:paraId="5780FF8C" w14:textId="6A5EAC4E" w:rsidR="00563B8D" w:rsidRDefault="00563B8D" w:rsidP="00563B8D">
      <w:pPr>
        <w:pStyle w:val="Geenafstand"/>
        <w:rPr>
          <w:b/>
          <w:bCs/>
          <w:color w:val="FF0000"/>
        </w:rPr>
      </w:pPr>
      <w:r w:rsidRPr="0082746E">
        <w:rPr>
          <w:b/>
          <w:bCs/>
          <w:color w:val="FF0000"/>
        </w:rPr>
        <w:lastRenderedPageBreak/>
        <w:t xml:space="preserve">Kern: </w:t>
      </w:r>
      <w:r w:rsidR="00751A35">
        <w:rPr>
          <w:b/>
          <w:bCs/>
          <w:color w:val="FF0000"/>
        </w:rPr>
        <w:t>(30 min)</w:t>
      </w:r>
    </w:p>
    <w:p w14:paraId="50724D96" w14:textId="0825998C" w:rsidR="00872F15" w:rsidRDefault="00751A35" w:rsidP="008F5877">
      <w:pPr>
        <w:pStyle w:val="Geenafstand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468FB57" wp14:editId="3906F2F9">
            <wp:simplePos x="0" y="0"/>
            <wp:positionH relativeFrom="column">
              <wp:posOffset>3742385</wp:posOffset>
            </wp:positionH>
            <wp:positionV relativeFrom="paragraph">
              <wp:posOffset>82806</wp:posOffset>
            </wp:positionV>
            <wp:extent cx="2277380" cy="1140031"/>
            <wp:effectExtent l="0" t="0" r="8890" b="317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6" t="40569" r="24555" b="48577"/>
                    <a:stretch/>
                  </pic:blipFill>
                  <pic:spPr bwMode="auto">
                    <a:xfrm>
                      <a:off x="0" y="0"/>
                      <a:ext cx="2277380" cy="114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CC5DD" w14:textId="0F4AA0B7" w:rsidR="00460379" w:rsidRDefault="00BF0F97" w:rsidP="008F5877">
      <w:pPr>
        <w:pStyle w:val="Geenafstand"/>
        <w:rPr>
          <w:b/>
          <w:bCs/>
          <w:color w:val="0070C0"/>
        </w:rPr>
      </w:pPr>
      <w:r>
        <w:rPr>
          <w:b/>
          <w:bCs/>
          <w:color w:val="0070C0"/>
        </w:rPr>
        <w:t xml:space="preserve">Sprongworp na boogvormige </w:t>
      </w:r>
      <w:proofErr w:type="spellStart"/>
      <w:r>
        <w:rPr>
          <w:b/>
          <w:bCs/>
          <w:color w:val="0070C0"/>
        </w:rPr>
        <w:t>loopweg</w:t>
      </w:r>
      <w:proofErr w:type="spellEnd"/>
      <w:r w:rsidR="00184922">
        <w:rPr>
          <w:b/>
          <w:bCs/>
          <w:color w:val="0070C0"/>
        </w:rPr>
        <w:t xml:space="preserve"> (10 min)</w:t>
      </w:r>
    </w:p>
    <w:p w14:paraId="1260EC3A" w14:textId="0E88AB1F" w:rsidR="00BF0F97" w:rsidRDefault="00BF0F97" w:rsidP="008F5877">
      <w:pPr>
        <w:pStyle w:val="Geenafstand"/>
        <w:rPr>
          <w:b/>
          <w:bCs/>
          <w:color w:val="0070C0"/>
        </w:rPr>
      </w:pPr>
    </w:p>
    <w:p w14:paraId="4F00451B" w14:textId="58F69E59" w:rsidR="0016106E" w:rsidRDefault="0016106E" w:rsidP="008F5877">
      <w:pPr>
        <w:pStyle w:val="Geenafstand"/>
      </w:pPr>
      <w:r>
        <w:t xml:space="preserve">1 bal per speler </w:t>
      </w:r>
    </w:p>
    <w:p w14:paraId="2FDDA37B" w14:textId="1107D2C6" w:rsidR="00BF0F97" w:rsidRDefault="0016106E" w:rsidP="008F5877">
      <w:pPr>
        <w:pStyle w:val="Geenafstand"/>
      </w:pPr>
      <w:r>
        <w:t xml:space="preserve">2 doeltjes (er kunnen ook matjes gebruikt worden als doel) </w:t>
      </w:r>
      <w:r w:rsidR="00751A35">
        <w:br/>
      </w:r>
      <w:r>
        <w:t>Potjes of kegels om het doelgebied af te bakenen</w:t>
      </w:r>
    </w:p>
    <w:p w14:paraId="282607B4" w14:textId="7B2D330C" w:rsidR="0016106E" w:rsidRDefault="0016106E" w:rsidP="008F5877">
      <w:pPr>
        <w:pStyle w:val="Geenafstand"/>
      </w:pPr>
    </w:p>
    <w:p w14:paraId="345E3A5E" w14:textId="77777777" w:rsidR="0016106E" w:rsidRDefault="0016106E" w:rsidP="008F5877">
      <w:pPr>
        <w:pStyle w:val="Geenafstand"/>
      </w:pPr>
      <w:r>
        <w:t>2 rijen aan elke kant</w:t>
      </w:r>
    </w:p>
    <w:p w14:paraId="2ECCC9D2" w14:textId="0E9F4FD8" w:rsidR="0016106E" w:rsidRDefault="0016106E" w:rsidP="008F5877">
      <w:pPr>
        <w:pStyle w:val="Geenafstand"/>
        <w:rPr>
          <w:b/>
          <w:bCs/>
          <w:color w:val="0070C0"/>
        </w:rPr>
      </w:pPr>
      <w:r>
        <w:t>De eerste speler van de onderste rij heeft geen bal</w:t>
      </w:r>
    </w:p>
    <w:p w14:paraId="458F1377" w14:textId="7260818A" w:rsidR="00BF0F97" w:rsidRDefault="00BF0F97" w:rsidP="008F5877">
      <w:pPr>
        <w:pStyle w:val="Geenafstand"/>
        <w:rPr>
          <w:b/>
          <w:bCs/>
        </w:rPr>
      </w:pPr>
    </w:p>
    <w:p w14:paraId="60C1260C" w14:textId="77777777" w:rsidR="00184922" w:rsidRDefault="00184922" w:rsidP="00584D71">
      <w:pPr>
        <w:pStyle w:val="Geenafstand"/>
        <w:numPr>
          <w:ilvl w:val="0"/>
          <w:numId w:val="16"/>
        </w:numPr>
      </w:pPr>
      <w:r>
        <w:t>Tracht te scoren met een sprongworp na pass van een medespeler, de aanloop is boogvorming</w:t>
      </w:r>
    </w:p>
    <w:p w14:paraId="77087D59" w14:textId="77777777" w:rsidR="00184922" w:rsidRDefault="00184922" w:rsidP="00584D71">
      <w:pPr>
        <w:pStyle w:val="Geenafstand"/>
        <w:numPr>
          <w:ilvl w:val="0"/>
          <w:numId w:val="16"/>
        </w:numPr>
      </w:pPr>
      <w:r>
        <w:t xml:space="preserve">Speler 1 van de onderste rij loopt boogvorming naar het centrum en krijgt de bal aangespeeld van de eerste van de bovenst rij, na maximum 3 stappen met de bal in de handen werkt hij/zij af op doel </w:t>
      </w:r>
    </w:p>
    <w:p w14:paraId="5FBCCF3A" w14:textId="77777777" w:rsidR="00584D71" w:rsidRDefault="00184922" w:rsidP="00584D71">
      <w:pPr>
        <w:pStyle w:val="Geenafstand"/>
        <w:numPr>
          <w:ilvl w:val="0"/>
          <w:numId w:val="16"/>
        </w:numPr>
      </w:pPr>
      <w:r>
        <w:t>Speler 1 van de bovenste rij (die dan geen bal meer heeft) doet hetzelfde</w:t>
      </w:r>
    </w:p>
    <w:p w14:paraId="29B235BA" w14:textId="77777777" w:rsidR="00584D71" w:rsidRDefault="00584D71" w:rsidP="000921B4">
      <w:pPr>
        <w:pStyle w:val="Geenafstand"/>
      </w:pPr>
    </w:p>
    <w:p w14:paraId="02058530" w14:textId="229033D8" w:rsidR="000921B4" w:rsidRDefault="00184922" w:rsidP="000921B4">
      <w:pPr>
        <w:pStyle w:val="Geenafstand"/>
      </w:pPr>
      <w:r>
        <w:t>Variatie: &gt; met blokkende speler (hielen vlak voor de doelgebied lijn)</w:t>
      </w:r>
    </w:p>
    <w:p w14:paraId="684FBD94" w14:textId="48DA1025" w:rsidR="00184922" w:rsidRDefault="00184922" w:rsidP="000921B4">
      <w:pPr>
        <w:pStyle w:val="Geenafstand"/>
      </w:pPr>
    </w:p>
    <w:p w14:paraId="7A53939F" w14:textId="70AA385A" w:rsidR="00184922" w:rsidRPr="00B645C8" w:rsidRDefault="00296DE2" w:rsidP="000921B4">
      <w:pPr>
        <w:pStyle w:val="Geenafstand"/>
        <w:rPr>
          <w:b/>
          <w:bCs/>
          <w:color w:val="0070C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92288B6" wp14:editId="1C82D46E">
            <wp:simplePos x="0" y="0"/>
            <wp:positionH relativeFrom="column">
              <wp:posOffset>3742196</wp:posOffset>
            </wp:positionH>
            <wp:positionV relativeFrom="paragraph">
              <wp:posOffset>14935</wp:posOffset>
            </wp:positionV>
            <wp:extent cx="2268187" cy="1117306"/>
            <wp:effectExtent l="0" t="0" r="0" b="698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43" t="47747" r="24527" b="41541"/>
                    <a:stretch/>
                  </pic:blipFill>
                  <pic:spPr bwMode="auto">
                    <a:xfrm>
                      <a:off x="0" y="0"/>
                      <a:ext cx="2268187" cy="1117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2A845" w14:textId="39C18A24" w:rsidR="00184922" w:rsidRPr="00B645C8" w:rsidRDefault="00BE71F3" w:rsidP="000921B4">
      <w:pPr>
        <w:pStyle w:val="Geenafstand"/>
        <w:rPr>
          <w:b/>
          <w:bCs/>
          <w:color w:val="0070C0"/>
        </w:rPr>
      </w:pPr>
      <w:r w:rsidRPr="00B645C8">
        <w:rPr>
          <w:b/>
          <w:bCs/>
          <w:color w:val="0070C0"/>
        </w:rPr>
        <w:t>Werpen op doel na vrijlopen zonder bal (10 min)</w:t>
      </w:r>
    </w:p>
    <w:p w14:paraId="6497CAC6" w14:textId="3CA58FDE" w:rsidR="00184922" w:rsidRDefault="00184922" w:rsidP="000921B4">
      <w:pPr>
        <w:pStyle w:val="Geenafstand"/>
      </w:pPr>
    </w:p>
    <w:p w14:paraId="694696A0" w14:textId="77777777" w:rsidR="00296DE2" w:rsidRDefault="00B645C8" w:rsidP="000921B4">
      <w:pPr>
        <w:pStyle w:val="Geenafstand"/>
      </w:pPr>
      <w:r>
        <w:t xml:space="preserve">1 bal per speler </w:t>
      </w:r>
    </w:p>
    <w:p w14:paraId="0F16CF4A" w14:textId="540D5616" w:rsidR="00184922" w:rsidRDefault="00B645C8" w:rsidP="000921B4">
      <w:pPr>
        <w:pStyle w:val="Geenafstand"/>
      </w:pPr>
      <w:r>
        <w:t xml:space="preserve">2 doeltjes </w:t>
      </w:r>
    </w:p>
    <w:p w14:paraId="19881A57" w14:textId="5E3F2B3C" w:rsidR="00184922" w:rsidRDefault="00184922" w:rsidP="000921B4">
      <w:pPr>
        <w:pStyle w:val="Geenafstand"/>
      </w:pPr>
    </w:p>
    <w:p w14:paraId="6616F487" w14:textId="77777777" w:rsidR="00B645C8" w:rsidRDefault="00B645C8" w:rsidP="000921B4">
      <w:pPr>
        <w:pStyle w:val="Geenafstand"/>
      </w:pPr>
      <w:r>
        <w:t xml:space="preserve">Aan elke kant een rij spelers met bal </w:t>
      </w:r>
    </w:p>
    <w:p w14:paraId="4538B48C" w14:textId="4506DA22" w:rsidR="00B645C8" w:rsidRDefault="00B645C8" w:rsidP="000921B4">
      <w:pPr>
        <w:pStyle w:val="Geenafstand"/>
      </w:pPr>
      <w:r>
        <w:t>Per kant 1 verdediger op 9 m van het doel (mag zich verplaatsen op de lijn tussen de kegels)</w:t>
      </w:r>
    </w:p>
    <w:p w14:paraId="75282718" w14:textId="200C762F" w:rsidR="00E04183" w:rsidRDefault="00B645C8" w:rsidP="000921B4">
      <w:pPr>
        <w:pStyle w:val="Geenafstand"/>
      </w:pPr>
      <w:r>
        <w:t>Per kant 1 aanspeelpunt vlak voor de doellijn</w:t>
      </w:r>
    </w:p>
    <w:p w14:paraId="3537EB43" w14:textId="20F6107C" w:rsidR="00184922" w:rsidRDefault="00B645C8" w:rsidP="000921B4">
      <w:pPr>
        <w:pStyle w:val="Geenafstand"/>
      </w:pPr>
      <w:r>
        <w:t>Per kant 1 keeper</w:t>
      </w:r>
    </w:p>
    <w:p w14:paraId="3FD3BFAD" w14:textId="04576BFF" w:rsidR="00184922" w:rsidRDefault="00184922" w:rsidP="000921B4">
      <w:pPr>
        <w:pStyle w:val="Geenafstand"/>
      </w:pPr>
    </w:p>
    <w:p w14:paraId="0153FE38" w14:textId="77777777" w:rsidR="00B557E7" w:rsidRDefault="00B557E7" w:rsidP="00B557E7">
      <w:pPr>
        <w:pStyle w:val="Geenafstand"/>
        <w:numPr>
          <w:ilvl w:val="0"/>
          <w:numId w:val="18"/>
        </w:numPr>
      </w:pPr>
      <w:r>
        <w:t>Loop je vrij zonder bal en scoor een doelpunt</w:t>
      </w:r>
    </w:p>
    <w:p w14:paraId="5C1E573D" w14:textId="77777777" w:rsidR="00B557E7" w:rsidRDefault="00B557E7" w:rsidP="00B557E7">
      <w:pPr>
        <w:pStyle w:val="Geenafstand"/>
        <w:numPr>
          <w:ilvl w:val="0"/>
          <w:numId w:val="18"/>
        </w:numPr>
      </w:pPr>
      <w:r>
        <w:t>De eerste speler start op ongeveer 1m van de verdediger</w:t>
      </w:r>
    </w:p>
    <w:p w14:paraId="08992CB9" w14:textId="77777777" w:rsidR="00B557E7" w:rsidRDefault="00B557E7" w:rsidP="00B557E7">
      <w:pPr>
        <w:pStyle w:val="Geenafstand"/>
        <w:numPr>
          <w:ilvl w:val="0"/>
          <w:numId w:val="18"/>
        </w:numPr>
      </w:pPr>
      <w:r>
        <w:t xml:space="preserve">Hij </w:t>
      </w:r>
      <w:proofErr w:type="spellStart"/>
      <w:r>
        <w:t>passt</w:t>
      </w:r>
      <w:proofErr w:type="spellEnd"/>
      <w:r>
        <w:t xml:space="preserve"> zijn bal naar het aanspeelpunt (zie tekening boven)</w:t>
      </w:r>
    </w:p>
    <w:p w14:paraId="56C70620" w14:textId="77777777" w:rsidR="00B557E7" w:rsidRDefault="00B557E7" w:rsidP="00B557E7">
      <w:pPr>
        <w:pStyle w:val="Geenafstand"/>
        <w:numPr>
          <w:ilvl w:val="0"/>
          <w:numId w:val="18"/>
        </w:numPr>
      </w:pPr>
      <w:r>
        <w:t>Via een loopschijnbeweging passeert hij de verdedige</w:t>
      </w:r>
      <w:r>
        <w:t>r</w:t>
      </w:r>
    </w:p>
    <w:p w14:paraId="74ED7862" w14:textId="77777777" w:rsidR="00B557E7" w:rsidRDefault="00B557E7" w:rsidP="00B557E7">
      <w:pPr>
        <w:pStyle w:val="Geenafstand"/>
        <w:numPr>
          <w:ilvl w:val="0"/>
          <w:numId w:val="18"/>
        </w:numPr>
      </w:pPr>
      <w:r>
        <w:t>Hij krijgt de bal teruggespeeld van het aanspeelpunt en werpt op doel</w:t>
      </w:r>
    </w:p>
    <w:p w14:paraId="28D6C2D2" w14:textId="12056B2E" w:rsidR="00E04183" w:rsidRDefault="00B557E7" w:rsidP="00B557E7">
      <w:pPr>
        <w:pStyle w:val="Geenafstand"/>
        <w:numPr>
          <w:ilvl w:val="0"/>
          <w:numId w:val="18"/>
        </w:numPr>
      </w:pPr>
      <w:r>
        <w:t>Variatie: &gt; blokker met de hielen vlak voor de doelgebied lijn</w:t>
      </w:r>
    </w:p>
    <w:p w14:paraId="350D7CCA" w14:textId="0C68D912" w:rsidR="00E04183" w:rsidRDefault="00E04183" w:rsidP="000921B4">
      <w:pPr>
        <w:pStyle w:val="Geenafstand"/>
      </w:pPr>
    </w:p>
    <w:p w14:paraId="2D5C4116" w14:textId="1C725EE2" w:rsidR="00B854DE" w:rsidRPr="00B854DE" w:rsidRDefault="00B854DE" w:rsidP="000921B4">
      <w:pPr>
        <w:pStyle w:val="Geenafstand"/>
        <w:rPr>
          <w:b/>
          <w:bCs/>
        </w:rPr>
      </w:pPr>
      <w:r w:rsidRPr="00B854DE">
        <w:rPr>
          <w:b/>
          <w:bCs/>
        </w:rPr>
        <w:t>Aandachtspunten</w:t>
      </w:r>
    </w:p>
    <w:p w14:paraId="6AAEC1D2" w14:textId="77777777" w:rsidR="00B854DE" w:rsidRDefault="00B854DE" w:rsidP="000921B4">
      <w:pPr>
        <w:pStyle w:val="Geenafstand"/>
      </w:pPr>
    </w:p>
    <w:p w14:paraId="2B137B63" w14:textId="77777777" w:rsidR="00B854DE" w:rsidRPr="00B854DE" w:rsidRDefault="00B854DE" w:rsidP="000921B4">
      <w:pPr>
        <w:pStyle w:val="Geenafstand"/>
        <w:rPr>
          <w:b/>
          <w:bCs/>
        </w:rPr>
      </w:pPr>
      <w:r w:rsidRPr="00B854DE">
        <w:rPr>
          <w:b/>
          <w:bCs/>
        </w:rPr>
        <w:t>Werper</w:t>
      </w:r>
    </w:p>
    <w:p w14:paraId="3F6103D1" w14:textId="77777777" w:rsidR="00B854DE" w:rsidRDefault="00B854DE" w:rsidP="00B854DE">
      <w:pPr>
        <w:pStyle w:val="Geenafstand"/>
        <w:numPr>
          <w:ilvl w:val="0"/>
          <w:numId w:val="19"/>
        </w:numPr>
      </w:pPr>
      <w:r>
        <w:t>duidelijke richtingsverandering in de loopschijnbewegin</w:t>
      </w:r>
      <w:r>
        <w:t>g</w:t>
      </w:r>
    </w:p>
    <w:p w14:paraId="27E60BC8" w14:textId="77777777" w:rsidR="00B854DE" w:rsidRDefault="00B854DE" w:rsidP="000921B4">
      <w:pPr>
        <w:pStyle w:val="Geenafstand"/>
      </w:pPr>
    </w:p>
    <w:p w14:paraId="4D2168B6" w14:textId="77777777" w:rsidR="00B854DE" w:rsidRPr="00B854DE" w:rsidRDefault="00B854DE" w:rsidP="000921B4">
      <w:pPr>
        <w:pStyle w:val="Geenafstand"/>
        <w:rPr>
          <w:b/>
          <w:bCs/>
        </w:rPr>
      </w:pPr>
      <w:r w:rsidRPr="00B854DE">
        <w:rPr>
          <w:b/>
          <w:bCs/>
        </w:rPr>
        <w:t>Passgever</w:t>
      </w:r>
    </w:p>
    <w:p w14:paraId="40445DF3" w14:textId="77777777" w:rsidR="00B854DE" w:rsidRDefault="00B854DE" w:rsidP="00B854DE">
      <w:pPr>
        <w:pStyle w:val="Geenafstand"/>
        <w:numPr>
          <w:ilvl w:val="0"/>
          <w:numId w:val="19"/>
        </w:numPr>
      </w:pPr>
      <w:r>
        <w:t xml:space="preserve">speelt de bal in de loop van de werper op schouderhoogte </w:t>
      </w:r>
    </w:p>
    <w:p w14:paraId="1D0ECD74" w14:textId="77777777" w:rsidR="00B854DE" w:rsidRDefault="00B854DE" w:rsidP="000921B4">
      <w:pPr>
        <w:pStyle w:val="Geenafstand"/>
      </w:pPr>
    </w:p>
    <w:p w14:paraId="59AC9886" w14:textId="77777777" w:rsidR="00B854DE" w:rsidRPr="00B854DE" w:rsidRDefault="00B854DE" w:rsidP="000921B4">
      <w:pPr>
        <w:pStyle w:val="Geenafstand"/>
        <w:rPr>
          <w:b/>
          <w:bCs/>
        </w:rPr>
      </w:pPr>
      <w:r w:rsidRPr="00B854DE">
        <w:rPr>
          <w:b/>
          <w:bCs/>
        </w:rPr>
        <w:t>Offensieve verdediger</w:t>
      </w:r>
    </w:p>
    <w:p w14:paraId="0C8B233F" w14:textId="77777777" w:rsidR="00B854DE" w:rsidRDefault="00B854DE" w:rsidP="00B854DE">
      <w:pPr>
        <w:pStyle w:val="Geenafstand"/>
        <w:numPr>
          <w:ilvl w:val="0"/>
          <w:numId w:val="19"/>
        </w:numPr>
      </w:pPr>
      <w:r>
        <w:t xml:space="preserve">tracht tussen de aanvaller en het doel te blijven (en tussen de kegels) </w:t>
      </w:r>
    </w:p>
    <w:p w14:paraId="6A56F32C" w14:textId="77777777" w:rsidR="00B854DE" w:rsidRDefault="00B854DE" w:rsidP="000921B4">
      <w:pPr>
        <w:pStyle w:val="Geenafstand"/>
      </w:pPr>
    </w:p>
    <w:p w14:paraId="217B25E0" w14:textId="77777777" w:rsidR="00B854DE" w:rsidRPr="00B854DE" w:rsidRDefault="00B854DE" w:rsidP="000921B4">
      <w:pPr>
        <w:pStyle w:val="Geenafstand"/>
        <w:rPr>
          <w:b/>
          <w:bCs/>
        </w:rPr>
      </w:pPr>
      <w:r w:rsidRPr="00B854DE">
        <w:rPr>
          <w:b/>
          <w:bCs/>
        </w:rPr>
        <w:t xml:space="preserve">Blokker... (variatie) </w:t>
      </w:r>
    </w:p>
    <w:p w14:paraId="67E0BFF5" w14:textId="52159828" w:rsidR="00B854DE" w:rsidRDefault="00B854DE" w:rsidP="00B854DE">
      <w:pPr>
        <w:pStyle w:val="Geenafstand"/>
        <w:numPr>
          <w:ilvl w:val="0"/>
          <w:numId w:val="19"/>
        </w:numPr>
      </w:pPr>
      <w:r>
        <w:t>tracht met 2 handen het shot af te blokken</w:t>
      </w:r>
    </w:p>
    <w:p w14:paraId="299AB0FE" w14:textId="6797E3A8" w:rsidR="00184922" w:rsidRDefault="00184922" w:rsidP="000921B4">
      <w:pPr>
        <w:pStyle w:val="Geenafstand"/>
      </w:pPr>
    </w:p>
    <w:p w14:paraId="49059A7E" w14:textId="5B174066" w:rsidR="00771DAB" w:rsidRPr="00771DAB" w:rsidRDefault="00473E68" w:rsidP="000921B4">
      <w:pPr>
        <w:pStyle w:val="Geenafstand"/>
        <w:rPr>
          <w:b/>
          <w:bCs/>
          <w:color w:val="0070C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6E688C1" wp14:editId="5C7A9191">
            <wp:simplePos x="0" y="0"/>
            <wp:positionH relativeFrom="column">
              <wp:posOffset>4478276</wp:posOffset>
            </wp:positionH>
            <wp:positionV relativeFrom="paragraph">
              <wp:posOffset>-179351</wp:posOffset>
            </wp:positionV>
            <wp:extent cx="1923802" cy="1154281"/>
            <wp:effectExtent l="0" t="0" r="635" b="825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93" t="37009" r="24622" b="50206"/>
                    <a:stretch/>
                  </pic:blipFill>
                  <pic:spPr bwMode="auto">
                    <a:xfrm>
                      <a:off x="0" y="0"/>
                      <a:ext cx="1923802" cy="1154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71DAB" w:rsidRPr="00771DAB">
        <w:rPr>
          <w:b/>
          <w:bCs/>
          <w:color w:val="0070C0"/>
        </w:rPr>
        <w:t>Softhandbal</w:t>
      </w:r>
      <w:proofErr w:type="spellEnd"/>
      <w:r w:rsidR="00771DAB" w:rsidRPr="00771DAB">
        <w:rPr>
          <w:b/>
          <w:bCs/>
          <w:color w:val="0070C0"/>
        </w:rPr>
        <w:t xml:space="preserve"> (10 min)</w:t>
      </w:r>
    </w:p>
    <w:p w14:paraId="7A985E98" w14:textId="462A2D43" w:rsidR="00771DAB" w:rsidRDefault="00771DAB" w:rsidP="000921B4">
      <w:pPr>
        <w:pStyle w:val="Geenafstand"/>
      </w:pPr>
    </w:p>
    <w:p w14:paraId="6B8C0352" w14:textId="1AE3E502" w:rsidR="00345BF0" w:rsidRDefault="00771DAB" w:rsidP="000921B4">
      <w:pPr>
        <w:pStyle w:val="Geenafstand"/>
      </w:pPr>
      <w:r>
        <w:t>2 (4) doeltjes</w:t>
      </w:r>
    </w:p>
    <w:p w14:paraId="3643EB98" w14:textId="10D746D0" w:rsidR="00345BF0" w:rsidRDefault="00771DAB" w:rsidP="000921B4">
      <w:pPr>
        <w:pStyle w:val="Geenafstand"/>
      </w:pPr>
      <w:r>
        <w:t>16-tal kegels</w:t>
      </w:r>
      <w:r w:rsidR="00345BF0">
        <w:t xml:space="preserve">/potjes </w:t>
      </w:r>
      <w:r>
        <w:t xml:space="preserve">om de doelgebied lijn af te bakenen </w:t>
      </w:r>
      <w:r w:rsidR="0093744F">
        <w:t>(4 à 5m van doel)</w:t>
      </w:r>
    </w:p>
    <w:p w14:paraId="251337FD" w14:textId="20B324F5" w:rsidR="00771DAB" w:rsidRDefault="00771DAB" w:rsidP="000921B4">
      <w:pPr>
        <w:pStyle w:val="Geenafstand"/>
      </w:pPr>
      <w:r>
        <w:t>1 (2) (soft)handballen</w:t>
      </w:r>
    </w:p>
    <w:p w14:paraId="14E0108C" w14:textId="72E78E38" w:rsidR="00562CE8" w:rsidRDefault="00562CE8" w:rsidP="000921B4">
      <w:pPr>
        <w:pStyle w:val="Geenafstand"/>
      </w:pPr>
    </w:p>
    <w:p w14:paraId="6DACE3E5" w14:textId="1CAFC194" w:rsidR="0093744F" w:rsidRDefault="00562CE8" w:rsidP="000921B4">
      <w:pPr>
        <w:pStyle w:val="Geenafstand"/>
      </w:pPr>
      <w:r>
        <w:t xml:space="preserve">2 teams van 4 spelers, waarvan één speler in het doel staat (regelmatig wisselen) </w:t>
      </w:r>
      <w:r w:rsidR="0093744F">
        <w:br/>
      </w:r>
      <w:r>
        <w:t>+ enkele wisselspelers</w:t>
      </w:r>
    </w:p>
    <w:p w14:paraId="3847DF7F" w14:textId="6C1536E6" w:rsidR="00562CE8" w:rsidRDefault="00562CE8" w:rsidP="000921B4">
      <w:pPr>
        <w:pStyle w:val="Geenafstand"/>
      </w:pPr>
      <w:r>
        <w:t>Bij voldoende ruimte 2 veldjes maken, indien niet om de 5 minuten wisselen</w:t>
      </w:r>
    </w:p>
    <w:p w14:paraId="53800E02" w14:textId="1500261D" w:rsidR="00562CE8" w:rsidRDefault="00562CE8" w:rsidP="000921B4">
      <w:pPr>
        <w:pStyle w:val="Geenafstand"/>
      </w:pPr>
    </w:p>
    <w:p w14:paraId="1231A5D1" w14:textId="77777777" w:rsidR="0093744F" w:rsidRDefault="00562CE8" w:rsidP="000921B4">
      <w:pPr>
        <w:pStyle w:val="Geenafstand"/>
      </w:pPr>
      <w:r>
        <w:t xml:space="preserve">Speel samen en tracht te scoren in het doel van de tegenstrever </w:t>
      </w:r>
    </w:p>
    <w:p w14:paraId="10B17BEB" w14:textId="0F60EE7F" w:rsidR="0093744F" w:rsidRDefault="0093744F" w:rsidP="000921B4">
      <w:pPr>
        <w:pStyle w:val="Geenafstand"/>
      </w:pPr>
    </w:p>
    <w:p w14:paraId="7F26BAC3" w14:textId="77777777" w:rsidR="0093744F" w:rsidRPr="002D04E7" w:rsidRDefault="00562CE8" w:rsidP="000921B4">
      <w:pPr>
        <w:pStyle w:val="Geenafstand"/>
        <w:rPr>
          <w:b/>
          <w:bCs/>
        </w:rPr>
      </w:pPr>
      <w:r w:rsidRPr="002D04E7">
        <w:rPr>
          <w:b/>
          <w:bCs/>
        </w:rPr>
        <w:t>Basisregels</w:t>
      </w:r>
    </w:p>
    <w:p w14:paraId="1C53DC28" w14:textId="77777777" w:rsidR="0093744F" w:rsidRDefault="00562CE8" w:rsidP="002D04E7">
      <w:pPr>
        <w:pStyle w:val="Geenafstand"/>
        <w:numPr>
          <w:ilvl w:val="0"/>
          <w:numId w:val="19"/>
        </w:numPr>
      </w:pPr>
      <w:r>
        <w:t>de doelman brengt de bal in het spel na doelpoging/doelpunt en wordt dan veldspeler</w:t>
      </w:r>
    </w:p>
    <w:p w14:paraId="029D0563" w14:textId="591BB842" w:rsidR="0093744F" w:rsidRDefault="00562CE8" w:rsidP="002D04E7">
      <w:pPr>
        <w:pStyle w:val="Geenafstand"/>
        <w:numPr>
          <w:ilvl w:val="0"/>
          <w:numId w:val="19"/>
        </w:numPr>
      </w:pPr>
      <w:r>
        <w:t>niet dribbelen met de bal</w:t>
      </w:r>
    </w:p>
    <w:p w14:paraId="746EFE15" w14:textId="77777777" w:rsidR="0093744F" w:rsidRDefault="00562CE8" w:rsidP="002D04E7">
      <w:pPr>
        <w:pStyle w:val="Geenafstand"/>
        <w:numPr>
          <w:ilvl w:val="0"/>
          <w:numId w:val="19"/>
        </w:numPr>
      </w:pPr>
      <w:r>
        <w:t>niet in het doelgebied komen</w:t>
      </w:r>
    </w:p>
    <w:p w14:paraId="1A37BF70" w14:textId="77777777" w:rsidR="0093744F" w:rsidRDefault="00562CE8" w:rsidP="002D04E7">
      <w:pPr>
        <w:pStyle w:val="Geenafstand"/>
        <w:numPr>
          <w:ilvl w:val="0"/>
          <w:numId w:val="19"/>
        </w:numPr>
      </w:pPr>
      <w:r>
        <w:t>maximum 3 stappen met de bal in de hand</w:t>
      </w:r>
    </w:p>
    <w:p w14:paraId="18996AA6" w14:textId="77777777" w:rsidR="0093744F" w:rsidRDefault="00562CE8" w:rsidP="002D04E7">
      <w:pPr>
        <w:pStyle w:val="Geenafstand"/>
        <w:numPr>
          <w:ilvl w:val="0"/>
          <w:numId w:val="19"/>
        </w:numPr>
      </w:pPr>
      <w:r>
        <w:t xml:space="preserve">geen contact: armafstand houden </w:t>
      </w:r>
      <w:proofErr w:type="spellStart"/>
      <w:r>
        <w:t>tov</w:t>
      </w:r>
      <w:proofErr w:type="spellEnd"/>
      <w:r>
        <w:t xml:space="preserve">. balbezitter (beschermd balbezit) </w:t>
      </w:r>
    </w:p>
    <w:p w14:paraId="398C7AF6" w14:textId="77777777" w:rsidR="0093744F" w:rsidRDefault="0093744F" w:rsidP="000921B4">
      <w:pPr>
        <w:pStyle w:val="Geenafstand"/>
      </w:pPr>
    </w:p>
    <w:p w14:paraId="2E15628C" w14:textId="094DF334" w:rsidR="0093744F" w:rsidRPr="002D04E7" w:rsidRDefault="00562CE8" w:rsidP="000921B4">
      <w:pPr>
        <w:pStyle w:val="Geenafstand"/>
        <w:rPr>
          <w:b/>
          <w:bCs/>
        </w:rPr>
      </w:pPr>
      <w:r w:rsidRPr="002D04E7">
        <w:rPr>
          <w:b/>
          <w:bCs/>
        </w:rPr>
        <w:t>Softbalregels:</w:t>
      </w:r>
    </w:p>
    <w:p w14:paraId="7E329DEA" w14:textId="77777777" w:rsidR="0093744F" w:rsidRDefault="00562CE8" w:rsidP="002D04E7">
      <w:pPr>
        <w:pStyle w:val="Geenafstand"/>
        <w:numPr>
          <w:ilvl w:val="0"/>
          <w:numId w:val="20"/>
        </w:numPr>
      </w:pPr>
      <w:r>
        <w:t>wanneer de bal de grond raakt, verandert hij van team (onafhankelijk van wie hem laatst geraakt heeft)</w:t>
      </w:r>
    </w:p>
    <w:p w14:paraId="6E2F1B31" w14:textId="3F06E9B7" w:rsidR="00562CE8" w:rsidRDefault="00562CE8" w:rsidP="002D04E7">
      <w:pPr>
        <w:pStyle w:val="Geenafstand"/>
        <w:numPr>
          <w:ilvl w:val="0"/>
          <w:numId w:val="20"/>
        </w:numPr>
      </w:pPr>
      <w:r>
        <w:t>er mag alleen gescoord worden op de helft van de tegenstander (zo heeft de keeper de tijd om terug in zijn/haar doel te geraken)</w:t>
      </w:r>
    </w:p>
    <w:p w14:paraId="089BC2FC" w14:textId="68CD2FF0" w:rsidR="00345BF0" w:rsidRDefault="00345BF0" w:rsidP="000921B4">
      <w:pPr>
        <w:pStyle w:val="Geenafstand"/>
      </w:pPr>
    </w:p>
    <w:p w14:paraId="6A70E775" w14:textId="6D3D7A3F" w:rsidR="00345BF0" w:rsidRDefault="00345BF0" w:rsidP="000921B4">
      <w:pPr>
        <w:pStyle w:val="Geenafstand"/>
        <w:rPr>
          <w:b/>
          <w:bCs/>
        </w:rPr>
      </w:pPr>
      <w:r w:rsidRPr="002D04E7">
        <w:rPr>
          <w:b/>
          <w:bCs/>
        </w:rPr>
        <w:t>Aandachtspunten</w:t>
      </w:r>
    </w:p>
    <w:p w14:paraId="6A87B154" w14:textId="1B065F22" w:rsidR="002D04E7" w:rsidRPr="002D04E7" w:rsidRDefault="002D04E7" w:rsidP="000921B4">
      <w:pPr>
        <w:pStyle w:val="Geenafstand"/>
        <w:rPr>
          <w:b/>
          <w:bCs/>
        </w:rPr>
      </w:pPr>
    </w:p>
    <w:p w14:paraId="1E419005" w14:textId="77777777" w:rsidR="002D04E7" w:rsidRPr="00473E68" w:rsidRDefault="00345BF0" w:rsidP="000921B4">
      <w:pPr>
        <w:pStyle w:val="Geenafstand"/>
        <w:rPr>
          <w:b/>
          <w:bCs/>
        </w:rPr>
      </w:pPr>
      <w:r w:rsidRPr="00473E68">
        <w:rPr>
          <w:b/>
          <w:bCs/>
        </w:rPr>
        <w:t>Team in balbezit</w:t>
      </w:r>
    </w:p>
    <w:p w14:paraId="1EB38E97" w14:textId="77777777" w:rsidR="002D04E7" w:rsidRDefault="00345BF0" w:rsidP="002D04E7">
      <w:pPr>
        <w:pStyle w:val="Geenafstand"/>
        <w:numPr>
          <w:ilvl w:val="0"/>
          <w:numId w:val="22"/>
        </w:numPr>
      </w:pPr>
      <w:r>
        <w:t>doelgericht samenspelen</w:t>
      </w:r>
    </w:p>
    <w:p w14:paraId="1986A55D" w14:textId="77777777" w:rsidR="002D04E7" w:rsidRDefault="00345BF0" w:rsidP="002D04E7">
      <w:pPr>
        <w:pStyle w:val="Geenafstand"/>
        <w:numPr>
          <w:ilvl w:val="0"/>
          <w:numId w:val="22"/>
        </w:numPr>
      </w:pPr>
      <w:r>
        <w:t>tracht de breedte en de diepte te benutten (ruitvorm als basisopstelling)</w:t>
      </w:r>
    </w:p>
    <w:p w14:paraId="78D73978" w14:textId="5ECFC079" w:rsidR="002D04E7" w:rsidRDefault="00345BF0" w:rsidP="002D04E7">
      <w:pPr>
        <w:pStyle w:val="Geenafstand"/>
        <w:numPr>
          <w:ilvl w:val="0"/>
          <w:numId w:val="22"/>
        </w:numPr>
      </w:pPr>
      <w:r>
        <w:t xml:space="preserve">beweeg zonder bal en zoekt de vrije speler </w:t>
      </w:r>
    </w:p>
    <w:p w14:paraId="5B9CD568" w14:textId="77777777" w:rsidR="002D04E7" w:rsidRDefault="002D04E7" w:rsidP="000921B4">
      <w:pPr>
        <w:pStyle w:val="Geenafstand"/>
      </w:pPr>
    </w:p>
    <w:p w14:paraId="4BB9CE35" w14:textId="77777777" w:rsidR="002D04E7" w:rsidRPr="002D04E7" w:rsidRDefault="00345BF0" w:rsidP="000921B4">
      <w:pPr>
        <w:pStyle w:val="Geenafstand"/>
        <w:rPr>
          <w:b/>
          <w:bCs/>
        </w:rPr>
      </w:pPr>
      <w:r w:rsidRPr="002D04E7">
        <w:rPr>
          <w:b/>
          <w:bCs/>
        </w:rPr>
        <w:t>Verdedigende team</w:t>
      </w:r>
    </w:p>
    <w:p w14:paraId="7B8362F7" w14:textId="3A28D680" w:rsidR="00345BF0" w:rsidRDefault="00345BF0" w:rsidP="002D04E7">
      <w:pPr>
        <w:pStyle w:val="Geenafstand"/>
        <w:numPr>
          <w:ilvl w:val="0"/>
          <w:numId w:val="21"/>
        </w:numPr>
      </w:pPr>
      <w:r>
        <w:t>balgericht verdedigen, de verdedigers trachten zich tussen de balbezitter en de balontvanger te positioneren om zo de bal te onderscheppen</w:t>
      </w:r>
    </w:p>
    <w:p w14:paraId="7F69B5EA" w14:textId="77777777" w:rsidR="00345BF0" w:rsidRDefault="00345BF0" w:rsidP="000921B4">
      <w:pPr>
        <w:pStyle w:val="Geenafstand"/>
      </w:pPr>
    </w:p>
    <w:p w14:paraId="61B1CE0B" w14:textId="77777777" w:rsidR="00562CE8" w:rsidRDefault="00562CE8" w:rsidP="000921B4">
      <w:pPr>
        <w:pStyle w:val="Geenafstand"/>
      </w:pPr>
    </w:p>
    <w:p w14:paraId="28D336D0" w14:textId="75613819" w:rsidR="000921B4" w:rsidRPr="0099618D" w:rsidRDefault="000921B4" w:rsidP="000921B4">
      <w:pPr>
        <w:pStyle w:val="Geenafstand"/>
        <w:rPr>
          <w:b/>
          <w:bCs/>
          <w:color w:val="FF0000"/>
        </w:rPr>
      </w:pPr>
      <w:r w:rsidRPr="0099618D">
        <w:rPr>
          <w:b/>
          <w:bCs/>
          <w:color w:val="FF0000"/>
        </w:rPr>
        <w:t>Omkleden (5 min)</w:t>
      </w:r>
    </w:p>
    <w:p w14:paraId="2502E89D" w14:textId="230DF704" w:rsidR="000921B4" w:rsidRDefault="000921B4" w:rsidP="008F5877">
      <w:pPr>
        <w:pStyle w:val="Geenafstand"/>
        <w:rPr>
          <w:b/>
          <w:bCs/>
        </w:rPr>
      </w:pPr>
    </w:p>
    <w:p w14:paraId="69CA0D8C" w14:textId="07769D70" w:rsidR="0099618D" w:rsidRDefault="0099618D" w:rsidP="008F5877">
      <w:pPr>
        <w:pStyle w:val="Geenafstand"/>
        <w:rPr>
          <w:b/>
          <w:bCs/>
        </w:rPr>
      </w:pPr>
    </w:p>
    <w:p w14:paraId="6C82828A" w14:textId="67666B1E" w:rsidR="0099618D" w:rsidRDefault="0099618D" w:rsidP="008F5877">
      <w:pPr>
        <w:pStyle w:val="Geenafstand"/>
        <w:rPr>
          <w:b/>
          <w:bCs/>
        </w:rPr>
      </w:pPr>
    </w:p>
    <w:p w14:paraId="5F285389" w14:textId="29198F5B" w:rsidR="002622C2" w:rsidRDefault="002622C2" w:rsidP="008F5877">
      <w:pPr>
        <w:pStyle w:val="Geenafstand"/>
        <w:rPr>
          <w:b/>
          <w:bCs/>
        </w:rPr>
      </w:pPr>
    </w:p>
    <w:p w14:paraId="549D4EB4" w14:textId="31E13585" w:rsidR="002622C2" w:rsidRDefault="002622C2" w:rsidP="008F5877">
      <w:pPr>
        <w:pStyle w:val="Geenafstand"/>
        <w:rPr>
          <w:b/>
          <w:bCs/>
        </w:rPr>
      </w:pPr>
    </w:p>
    <w:p w14:paraId="27CEF8E6" w14:textId="4A2F5144" w:rsidR="002622C2" w:rsidRDefault="002622C2" w:rsidP="008F5877">
      <w:pPr>
        <w:pStyle w:val="Geenafstand"/>
        <w:rPr>
          <w:b/>
          <w:bCs/>
        </w:rPr>
      </w:pPr>
    </w:p>
    <w:p w14:paraId="144D8302" w14:textId="1EAB0BDC" w:rsidR="002622C2" w:rsidRDefault="002622C2" w:rsidP="008F5877">
      <w:pPr>
        <w:pStyle w:val="Geenafstand"/>
        <w:rPr>
          <w:b/>
          <w:bCs/>
        </w:rPr>
      </w:pPr>
    </w:p>
    <w:p w14:paraId="22F2C2AD" w14:textId="00B1C14B" w:rsidR="006D7CB2" w:rsidRDefault="006D7CB2" w:rsidP="008F5877">
      <w:pPr>
        <w:pStyle w:val="Geenafstand"/>
        <w:rPr>
          <w:b/>
          <w:bCs/>
        </w:rPr>
      </w:pPr>
    </w:p>
    <w:p w14:paraId="3E510987" w14:textId="24FC4913" w:rsidR="006D7CB2" w:rsidRDefault="006D7CB2" w:rsidP="008F5877">
      <w:pPr>
        <w:pStyle w:val="Geenafstand"/>
        <w:rPr>
          <w:b/>
          <w:bCs/>
        </w:rPr>
      </w:pPr>
    </w:p>
    <w:p w14:paraId="7D8C1E56" w14:textId="0374D18A" w:rsidR="006D7CB2" w:rsidRDefault="006D7CB2" w:rsidP="008F5877">
      <w:pPr>
        <w:pStyle w:val="Geenafstand"/>
        <w:rPr>
          <w:b/>
          <w:bCs/>
        </w:rPr>
      </w:pPr>
    </w:p>
    <w:p w14:paraId="33975E32" w14:textId="51056D71" w:rsidR="006D7CB2" w:rsidRDefault="006D7CB2" w:rsidP="008F5877">
      <w:pPr>
        <w:pStyle w:val="Geenafstand"/>
        <w:rPr>
          <w:b/>
          <w:bCs/>
        </w:rPr>
      </w:pPr>
    </w:p>
    <w:p w14:paraId="58447A9D" w14:textId="77777777" w:rsidR="006D7CB2" w:rsidRDefault="006D7CB2" w:rsidP="008F5877">
      <w:pPr>
        <w:pStyle w:val="Geenafstand"/>
        <w:rPr>
          <w:b/>
          <w:bCs/>
        </w:rPr>
      </w:pPr>
    </w:p>
    <w:p w14:paraId="47B35148" w14:textId="77777777" w:rsidR="002622C2" w:rsidRDefault="002622C2" w:rsidP="008F5877">
      <w:pPr>
        <w:pStyle w:val="Geenafstand"/>
        <w:rPr>
          <w:b/>
          <w:bCs/>
        </w:rPr>
      </w:pPr>
    </w:p>
    <w:p w14:paraId="7D54A2C0" w14:textId="32F48E32" w:rsidR="0099618D" w:rsidRDefault="0099618D" w:rsidP="008F5877">
      <w:pPr>
        <w:pStyle w:val="Geenafstand"/>
        <w:rPr>
          <w:b/>
          <w:bCs/>
        </w:rPr>
      </w:pPr>
    </w:p>
    <w:p w14:paraId="24CD73AB" w14:textId="26A37C19" w:rsidR="00120D90" w:rsidRPr="00120D90" w:rsidRDefault="00120D90" w:rsidP="008F5877">
      <w:pPr>
        <w:pStyle w:val="Geenafstand"/>
        <w:rPr>
          <w:b/>
          <w:bCs/>
          <w:color w:val="FF0000"/>
        </w:rPr>
      </w:pPr>
      <w:r w:rsidRPr="00120D90">
        <w:rPr>
          <w:b/>
          <w:bCs/>
          <w:color w:val="FF0000"/>
        </w:rPr>
        <w:lastRenderedPageBreak/>
        <w:t>Aandachtspunten in de les</w:t>
      </w:r>
    </w:p>
    <w:p w14:paraId="5A1690D3" w14:textId="13C09B5D" w:rsidR="00922C82" w:rsidRDefault="00952F2B" w:rsidP="00617995">
      <w:pPr>
        <w:pStyle w:val="Geenafstand"/>
      </w:pPr>
      <w:r w:rsidRPr="00484D5F">
        <w:rPr>
          <w:rFonts w:ascii="Arial" w:hAnsi="Arial"/>
          <w:noProof/>
          <w:color w:val="000000"/>
          <w:sz w:val="19"/>
          <w:szCs w:val="19"/>
          <w:lang w:val="nl-BE" w:eastAsia="nl-BE"/>
        </w:rPr>
        <w:drawing>
          <wp:anchor distT="0" distB="0" distL="114300" distR="114300" simplePos="0" relativeHeight="251664384" behindDoc="1" locked="0" layoutInCell="1" allowOverlap="1" wp14:anchorId="52F66BD8" wp14:editId="2019EBE2">
            <wp:simplePos x="0" y="0"/>
            <wp:positionH relativeFrom="column">
              <wp:posOffset>5356869</wp:posOffset>
            </wp:positionH>
            <wp:positionV relativeFrom="paragraph">
              <wp:posOffset>118093</wp:posOffset>
            </wp:positionV>
            <wp:extent cx="1183920" cy="1318161"/>
            <wp:effectExtent l="0" t="0" r="0" b="0"/>
            <wp:wrapNone/>
            <wp:docPr id="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920" cy="131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C0A62" w14:textId="77777777" w:rsidR="00484D5F" w:rsidRPr="003F3C92" w:rsidRDefault="00484D5F" w:rsidP="00484D5F">
      <w:pPr>
        <w:pStyle w:val="Geenafstand"/>
        <w:rPr>
          <w:b/>
          <w:bCs/>
          <w:color w:val="0070C0"/>
        </w:rPr>
      </w:pPr>
      <w:r w:rsidRPr="003F3C92">
        <w:rPr>
          <w:b/>
          <w:bCs/>
          <w:color w:val="0070C0"/>
        </w:rPr>
        <w:t>De bal vangen</w:t>
      </w:r>
    </w:p>
    <w:p w14:paraId="786E2E04" w14:textId="4C23C81B" w:rsidR="00484D5F" w:rsidRPr="00952F2B" w:rsidRDefault="00484D5F" w:rsidP="00952F2B">
      <w:pPr>
        <w:pStyle w:val="Geenafstand"/>
        <w:numPr>
          <w:ilvl w:val="0"/>
          <w:numId w:val="21"/>
        </w:numPr>
      </w:pPr>
      <w:r w:rsidRPr="00952F2B">
        <w:t>Steeds oogcontact met de bal houden</w:t>
      </w:r>
    </w:p>
    <w:p w14:paraId="35E85726" w14:textId="5E397249" w:rsidR="00484D5F" w:rsidRPr="00952F2B" w:rsidRDefault="00484D5F" w:rsidP="00952F2B">
      <w:pPr>
        <w:pStyle w:val="Geenafstand"/>
        <w:numPr>
          <w:ilvl w:val="0"/>
          <w:numId w:val="21"/>
        </w:numPr>
      </w:pPr>
      <w:r w:rsidRPr="00952F2B">
        <w:t>Draai de rom</w:t>
      </w:r>
      <w:r w:rsidR="00730968" w:rsidRPr="00952F2B">
        <w:t>p</w:t>
      </w:r>
      <w:r w:rsidRPr="00952F2B">
        <w:t xml:space="preserve"> in de richting van de bal met de schouders loodrecht naar de bal gericht</w:t>
      </w:r>
    </w:p>
    <w:p w14:paraId="2D6424D9" w14:textId="77777777" w:rsidR="00484D5F" w:rsidRPr="00952F2B" w:rsidRDefault="00484D5F" w:rsidP="00952F2B">
      <w:pPr>
        <w:pStyle w:val="Geenafstand"/>
        <w:numPr>
          <w:ilvl w:val="0"/>
          <w:numId w:val="21"/>
        </w:numPr>
      </w:pPr>
      <w:r w:rsidRPr="00952F2B">
        <w:t>De romp, armen en beide handen gaan de bal tegemoet</w:t>
      </w:r>
    </w:p>
    <w:p w14:paraId="75E65CB7" w14:textId="1BA19BCD" w:rsidR="00484D5F" w:rsidRPr="00952F2B" w:rsidRDefault="00484D5F" w:rsidP="00952F2B">
      <w:pPr>
        <w:pStyle w:val="Geenafstand"/>
        <w:numPr>
          <w:ilvl w:val="0"/>
          <w:numId w:val="21"/>
        </w:numPr>
      </w:pPr>
      <w:r w:rsidRPr="00952F2B">
        <w:t>De handen bevinden zicht ter hoogte van het aangezicht</w:t>
      </w:r>
    </w:p>
    <w:p w14:paraId="217FC80D" w14:textId="36E6481A" w:rsidR="00484D5F" w:rsidRPr="00952F2B" w:rsidRDefault="00484D5F" w:rsidP="00952F2B">
      <w:pPr>
        <w:pStyle w:val="Geenafstand"/>
        <w:numPr>
          <w:ilvl w:val="0"/>
          <w:numId w:val="21"/>
        </w:numPr>
      </w:pPr>
      <w:r w:rsidRPr="00952F2B">
        <w:t>De vingers zijn naar boven gericht</w:t>
      </w:r>
    </w:p>
    <w:p w14:paraId="3E2A6008" w14:textId="6FE52287" w:rsidR="00484D5F" w:rsidRPr="00952F2B" w:rsidRDefault="00484D5F" w:rsidP="00952F2B">
      <w:pPr>
        <w:pStyle w:val="Geenafstand"/>
        <w:numPr>
          <w:ilvl w:val="0"/>
          <w:numId w:val="21"/>
        </w:numPr>
      </w:pPr>
      <w:r w:rsidRPr="00952F2B">
        <w:t>Na het vangen wordt de bal onmiddellijk in de werppositie gebracht</w:t>
      </w:r>
    </w:p>
    <w:p w14:paraId="7AB2ED6B" w14:textId="3847B3E2" w:rsidR="00484D5F" w:rsidRPr="00484D5F" w:rsidRDefault="00484D5F" w:rsidP="00484D5F">
      <w:pPr>
        <w:pStyle w:val="Geenafstand"/>
        <w:rPr>
          <w:rFonts w:ascii="Arial" w:hAnsi="Arial"/>
          <w:color w:val="000000"/>
          <w:sz w:val="19"/>
          <w:szCs w:val="19"/>
          <w:lang w:val="nl-BE" w:eastAsia="nl-BE"/>
        </w:rPr>
      </w:pPr>
      <w:r w:rsidRPr="00484D5F">
        <w:rPr>
          <w:rFonts w:ascii="Arial" w:hAnsi="Arial"/>
          <w:color w:val="000000"/>
          <w:sz w:val="19"/>
          <w:szCs w:val="19"/>
          <w:lang w:val="nl-BE" w:eastAsia="nl-BE"/>
        </w:rPr>
        <w:t> </w:t>
      </w:r>
    </w:p>
    <w:p w14:paraId="3D4B0BE5" w14:textId="475C0855" w:rsidR="00484D5F" w:rsidRPr="003F3C92" w:rsidRDefault="00484D5F" w:rsidP="00484D5F">
      <w:pPr>
        <w:pStyle w:val="Geenafstand"/>
        <w:rPr>
          <w:rFonts w:ascii="Arial" w:hAnsi="Arial"/>
          <w:b/>
          <w:bCs/>
          <w:color w:val="0070C0"/>
          <w:sz w:val="19"/>
          <w:szCs w:val="19"/>
          <w:lang w:val="nl-BE" w:eastAsia="nl-BE"/>
        </w:rPr>
      </w:pPr>
    </w:p>
    <w:p w14:paraId="03142AEF" w14:textId="4959CE45" w:rsidR="00484D5F" w:rsidRPr="003F3C92" w:rsidRDefault="00484D5F" w:rsidP="00484D5F">
      <w:pPr>
        <w:pStyle w:val="Geenafstand"/>
        <w:rPr>
          <w:rFonts w:ascii="Arial" w:hAnsi="Arial"/>
          <w:b/>
          <w:bCs/>
          <w:color w:val="0070C0"/>
          <w:sz w:val="19"/>
          <w:szCs w:val="19"/>
          <w:lang w:val="nl-BE" w:eastAsia="nl-BE"/>
        </w:rPr>
      </w:pPr>
      <w:r w:rsidRPr="003F3C92">
        <w:rPr>
          <w:rFonts w:ascii="Arial" w:hAnsi="Arial"/>
          <w:b/>
          <w:bCs/>
          <w:color w:val="0070C0"/>
          <w:sz w:val="19"/>
          <w:szCs w:val="19"/>
          <w:lang w:val="nl-BE" w:eastAsia="nl-BE"/>
        </w:rPr>
        <w:t> </w:t>
      </w:r>
      <w:r w:rsidR="003F3C92" w:rsidRPr="003F3C92">
        <w:rPr>
          <w:rFonts w:ascii="Arial" w:hAnsi="Arial"/>
          <w:b/>
          <w:bCs/>
          <w:color w:val="0070C0"/>
          <w:sz w:val="19"/>
          <w:szCs w:val="19"/>
          <w:lang w:val="nl-BE" w:eastAsia="nl-BE"/>
        </w:rPr>
        <w:t>Slagworp</w:t>
      </w:r>
    </w:p>
    <w:p w14:paraId="7B130E45" w14:textId="77777777" w:rsidR="003F3C92" w:rsidRPr="003F3C92" w:rsidRDefault="003F3C92" w:rsidP="003F3C92">
      <w:pPr>
        <w:pStyle w:val="Geenafstand"/>
        <w:numPr>
          <w:ilvl w:val="0"/>
          <w:numId w:val="21"/>
        </w:numPr>
      </w:pPr>
      <w:r w:rsidRPr="003F3C92">
        <w:t>Bij rechtshandige staat linker been voor</w:t>
      </w:r>
    </w:p>
    <w:p w14:paraId="251763AE" w14:textId="77777777" w:rsidR="003F3C92" w:rsidRPr="003F3C92" w:rsidRDefault="003F3C92" w:rsidP="003F3C92">
      <w:pPr>
        <w:pStyle w:val="Geenafstand"/>
        <w:numPr>
          <w:ilvl w:val="0"/>
          <w:numId w:val="21"/>
        </w:numPr>
      </w:pPr>
      <w:r w:rsidRPr="003F3C92">
        <w:t xml:space="preserve">In de voorbereidingsfase van de beweging wordt de bal met beide handen naar boven gebracht voor de wapening van de </w:t>
      </w:r>
      <w:proofErr w:type="spellStart"/>
      <w:r w:rsidRPr="003F3C92">
        <w:t>werparm</w:t>
      </w:r>
      <w:proofErr w:type="spellEnd"/>
    </w:p>
    <w:p w14:paraId="0D57D25F" w14:textId="77777777" w:rsidR="003F3C92" w:rsidRPr="003F3C92" w:rsidRDefault="003F3C92" w:rsidP="003F3C92">
      <w:pPr>
        <w:pStyle w:val="Geenafstand"/>
        <w:numPr>
          <w:ilvl w:val="0"/>
          <w:numId w:val="21"/>
        </w:numPr>
      </w:pPr>
      <w:r w:rsidRPr="003F3C92">
        <w:t>De volledige hand licht achter de bal</w:t>
      </w:r>
    </w:p>
    <w:p w14:paraId="7D2E36E9" w14:textId="77777777" w:rsidR="003F3C92" w:rsidRPr="003F3C92" w:rsidRDefault="003F3C92" w:rsidP="003F3C92">
      <w:pPr>
        <w:pStyle w:val="Geenafstand"/>
        <w:numPr>
          <w:ilvl w:val="0"/>
          <w:numId w:val="21"/>
        </w:numPr>
      </w:pPr>
      <w:r w:rsidRPr="003F3C92">
        <w:t>We hebben een licht gebogen arm hoger dan de schouder</w:t>
      </w:r>
    </w:p>
    <w:p w14:paraId="70FD95E2" w14:textId="77777777" w:rsidR="003F3C92" w:rsidRPr="003F3C92" w:rsidRDefault="003F3C92" w:rsidP="003F3C92">
      <w:pPr>
        <w:pStyle w:val="Geenafstand"/>
        <w:numPr>
          <w:ilvl w:val="0"/>
          <w:numId w:val="21"/>
        </w:numPr>
      </w:pPr>
      <w:r w:rsidRPr="003F3C92">
        <w:t>Het lichaamsgewicht wordt op het rechterbeen gebracht</w:t>
      </w:r>
    </w:p>
    <w:p w14:paraId="4B6BE813" w14:textId="77777777" w:rsidR="003F3C92" w:rsidRPr="003F3C92" w:rsidRDefault="003F3C92" w:rsidP="003F3C92">
      <w:pPr>
        <w:pStyle w:val="Geenafstand"/>
        <w:numPr>
          <w:ilvl w:val="0"/>
          <w:numId w:val="21"/>
        </w:numPr>
      </w:pPr>
      <w:r w:rsidRPr="003F3C92">
        <w:t xml:space="preserve">In de </w:t>
      </w:r>
      <w:proofErr w:type="spellStart"/>
      <w:r w:rsidRPr="003F3C92">
        <w:t>rom</w:t>
      </w:r>
      <w:proofErr w:type="spellEnd"/>
      <w:r w:rsidRPr="003F3C92">
        <w:t xml:space="preserve"> ontstaat een spanning door het uitstrekken van de </w:t>
      </w:r>
      <w:proofErr w:type="spellStart"/>
      <w:r w:rsidRPr="003F3C92">
        <w:t>werparm</w:t>
      </w:r>
      <w:proofErr w:type="spellEnd"/>
    </w:p>
    <w:p w14:paraId="05B30D2D" w14:textId="77777777" w:rsidR="003F3C92" w:rsidRPr="003F3C92" w:rsidRDefault="003F3C92" w:rsidP="003F3C92">
      <w:pPr>
        <w:pStyle w:val="Geenafstand"/>
        <w:numPr>
          <w:ilvl w:val="0"/>
          <w:numId w:val="21"/>
        </w:numPr>
      </w:pPr>
      <w:r w:rsidRPr="003F3C92">
        <w:t xml:space="preserve">Wanneer we willen werpen wordt de </w:t>
      </w:r>
      <w:proofErr w:type="spellStart"/>
      <w:r w:rsidRPr="003F3C92">
        <w:t>werparm</w:t>
      </w:r>
      <w:proofErr w:type="spellEnd"/>
      <w:r w:rsidRPr="003F3C92">
        <w:t xml:space="preserve"> naar voor gebracht zodat de worp uit 'lichaamsspanning' voort komt</w:t>
      </w:r>
    </w:p>
    <w:p w14:paraId="410D3CE2" w14:textId="77777777" w:rsidR="003F3C92" w:rsidRPr="003F3C92" w:rsidRDefault="003F3C92" w:rsidP="003F3C92">
      <w:pPr>
        <w:pStyle w:val="Geenafstand"/>
        <w:numPr>
          <w:ilvl w:val="0"/>
          <w:numId w:val="21"/>
        </w:numPr>
      </w:pPr>
      <w:r w:rsidRPr="003F3C92">
        <w:t>Wanneer de bal weg is wordt het lichaamsgewicht op het linkerbeen over gebracht</w:t>
      </w:r>
    </w:p>
    <w:p w14:paraId="37BFC507" w14:textId="159FFBEB" w:rsidR="00484D5F" w:rsidRPr="00484D5F" w:rsidRDefault="00484D5F" w:rsidP="00484D5F">
      <w:pPr>
        <w:pStyle w:val="Geenafstand"/>
        <w:rPr>
          <w:rFonts w:ascii="Arial" w:hAnsi="Arial"/>
          <w:color w:val="000000"/>
          <w:sz w:val="19"/>
          <w:szCs w:val="19"/>
          <w:lang w:val="nl-BE" w:eastAsia="nl-BE"/>
        </w:rPr>
      </w:pPr>
    </w:p>
    <w:p w14:paraId="57C0B3FD" w14:textId="44320627" w:rsidR="00484D5F" w:rsidRDefault="00AC0863" w:rsidP="00AC0863">
      <w:pPr>
        <w:pStyle w:val="Geenafstand"/>
        <w:jc w:val="center"/>
      </w:pPr>
      <w:r>
        <w:rPr>
          <w:noProof/>
        </w:rPr>
        <w:drawing>
          <wp:inline distT="0" distB="0" distL="0" distR="0" wp14:anchorId="7C420232" wp14:editId="74A9B7F9">
            <wp:extent cx="1652787" cy="890650"/>
            <wp:effectExtent l="0" t="0" r="5080" b="5080"/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01" cy="89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2E2B4" w14:textId="2B5FF9BF" w:rsidR="005D6EB9" w:rsidRDefault="005D6EB9" w:rsidP="00AC0863">
      <w:pPr>
        <w:pStyle w:val="Geenafstand"/>
        <w:jc w:val="center"/>
      </w:pPr>
    </w:p>
    <w:p w14:paraId="2041D383" w14:textId="61FB8D67" w:rsidR="00AC0863" w:rsidRPr="005D6EB9" w:rsidRDefault="005D6EB9" w:rsidP="005D6EB9">
      <w:pPr>
        <w:pStyle w:val="Geenafstand"/>
        <w:rPr>
          <w:b/>
          <w:bCs/>
          <w:color w:val="0070C0"/>
        </w:rPr>
      </w:pPr>
      <w:r w:rsidRPr="005D6EB9">
        <w:rPr>
          <w:b/>
          <w:bCs/>
          <w:color w:val="0070C0"/>
        </w:rPr>
        <w:t>Sprongworp</w:t>
      </w:r>
    </w:p>
    <w:p w14:paraId="18882E09" w14:textId="77777777" w:rsidR="00AC0863" w:rsidRPr="00AC0863" w:rsidRDefault="00AC0863" w:rsidP="00AC0863">
      <w:pPr>
        <w:pStyle w:val="Geenafstand"/>
        <w:numPr>
          <w:ilvl w:val="0"/>
          <w:numId w:val="26"/>
        </w:numPr>
      </w:pPr>
      <w:r w:rsidRPr="00AC0863">
        <w:t>Voor het ontvangen van de bal is de speler in beweging</w:t>
      </w:r>
    </w:p>
    <w:p w14:paraId="3B5ADC72" w14:textId="77777777" w:rsidR="00AC0863" w:rsidRPr="00AC0863" w:rsidRDefault="00AC0863" w:rsidP="00AC0863">
      <w:pPr>
        <w:pStyle w:val="Geenafstand"/>
        <w:numPr>
          <w:ilvl w:val="0"/>
          <w:numId w:val="26"/>
        </w:numPr>
      </w:pPr>
      <w:r w:rsidRPr="00AC0863">
        <w:t>Na het vangen van de bal volgen drie passen (voor een rechtshandige is dit links /rechts / links)</w:t>
      </w:r>
    </w:p>
    <w:p w14:paraId="27C7DEB4" w14:textId="77777777" w:rsidR="00AC0863" w:rsidRPr="00AC0863" w:rsidRDefault="00AC0863" w:rsidP="00AC0863">
      <w:pPr>
        <w:pStyle w:val="Geenafstand"/>
        <w:numPr>
          <w:ilvl w:val="0"/>
          <w:numId w:val="26"/>
        </w:numPr>
      </w:pPr>
      <w:r w:rsidRPr="00AC0863">
        <w:t xml:space="preserve">Wanneer de bal in een zweeffase gevangen wordt dan is de landing een </w:t>
      </w:r>
      <w:proofErr w:type="spellStart"/>
      <w:r w:rsidRPr="00AC0863">
        <w:t>nulcontact</w:t>
      </w:r>
      <w:proofErr w:type="spellEnd"/>
      <w:r w:rsidRPr="00AC0863">
        <w:t xml:space="preserve"> en mag men hierna nog drie passen zetten met de bal</w:t>
      </w:r>
    </w:p>
    <w:p w14:paraId="39B75856" w14:textId="77777777" w:rsidR="00AC0863" w:rsidRPr="00AC0863" w:rsidRDefault="00AC0863" w:rsidP="00AC0863">
      <w:pPr>
        <w:pStyle w:val="Geenafstand"/>
        <w:numPr>
          <w:ilvl w:val="0"/>
          <w:numId w:val="26"/>
        </w:numPr>
      </w:pPr>
      <w:r w:rsidRPr="00AC0863">
        <w:t>Wanneer we de sprongworp gebruiken om hoog te springen dan zal de laatste stap van de aanloop iets groter zijn</w:t>
      </w:r>
    </w:p>
    <w:p w14:paraId="49C4B6E1" w14:textId="77777777" w:rsidR="00AC0863" w:rsidRPr="00AC0863" w:rsidRDefault="00AC0863" w:rsidP="00AC0863">
      <w:pPr>
        <w:pStyle w:val="Geenafstand"/>
        <w:numPr>
          <w:ilvl w:val="0"/>
          <w:numId w:val="26"/>
        </w:numPr>
      </w:pPr>
      <w:r w:rsidRPr="00AC0863">
        <w:t>Om hoog te springen wordt de afstoot ondersteund door het optrekken van het zwaaibeen</w:t>
      </w:r>
    </w:p>
    <w:p w14:paraId="1AA8B533" w14:textId="77777777" w:rsidR="00AC0863" w:rsidRPr="00AC0863" w:rsidRDefault="00AC0863" w:rsidP="00AC0863">
      <w:pPr>
        <w:pStyle w:val="Geenafstand"/>
        <w:numPr>
          <w:ilvl w:val="0"/>
          <w:numId w:val="26"/>
        </w:numPr>
      </w:pPr>
      <w:r w:rsidRPr="00AC0863">
        <w:t>Tijdens de afstoot wordt de bal gewapend</w:t>
      </w:r>
    </w:p>
    <w:p w14:paraId="553C28BD" w14:textId="77777777" w:rsidR="00AC0863" w:rsidRPr="00AC0863" w:rsidRDefault="00AC0863" w:rsidP="00AC0863">
      <w:pPr>
        <w:pStyle w:val="Geenafstand"/>
        <w:numPr>
          <w:ilvl w:val="0"/>
          <w:numId w:val="26"/>
        </w:numPr>
      </w:pPr>
      <w:r w:rsidRPr="00AC0863">
        <w:t>Het wegwerpen van de bal gebeurt op het hoogste punt van de zweeffase</w:t>
      </w:r>
    </w:p>
    <w:p w14:paraId="7FF3B1E0" w14:textId="353A031F" w:rsidR="00AC0863" w:rsidRDefault="00AC0863" w:rsidP="00AC0863">
      <w:pPr>
        <w:pStyle w:val="Geenafstand"/>
        <w:numPr>
          <w:ilvl w:val="0"/>
          <w:numId w:val="26"/>
        </w:numPr>
      </w:pPr>
      <w:r w:rsidRPr="00AC0863">
        <w:t>De landing gebeurt op het afstootbeen of op twee voeten</w:t>
      </w:r>
    </w:p>
    <w:p w14:paraId="0D9688EB" w14:textId="630F4BE0" w:rsidR="00AC0863" w:rsidRDefault="00AC0863" w:rsidP="00AC0863">
      <w:pPr>
        <w:pStyle w:val="Geenafstand"/>
      </w:pPr>
    </w:p>
    <w:p w14:paraId="5CDECC88" w14:textId="77777777" w:rsidR="00AC0863" w:rsidRPr="00AC0863" w:rsidRDefault="00AC0863" w:rsidP="00AC0863">
      <w:pPr>
        <w:pStyle w:val="Geenafstand"/>
      </w:pPr>
    </w:p>
    <w:p w14:paraId="78805DB0" w14:textId="0569C26D" w:rsidR="00AC0863" w:rsidRDefault="005D6EB9" w:rsidP="005D6EB9">
      <w:pPr>
        <w:pStyle w:val="Geenafstand"/>
        <w:jc w:val="center"/>
      </w:pPr>
      <w:r>
        <w:rPr>
          <w:noProof/>
        </w:rPr>
        <w:drawing>
          <wp:inline distT="0" distB="0" distL="0" distR="0" wp14:anchorId="423EAD57" wp14:editId="269F8467">
            <wp:extent cx="3230190" cy="1342719"/>
            <wp:effectExtent l="0" t="0" r="8890" b="0"/>
            <wp:docPr id="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49" cy="135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49222" w14:textId="58770794" w:rsidR="008B4E71" w:rsidRDefault="008B4E71" w:rsidP="005D6EB9">
      <w:pPr>
        <w:pStyle w:val="Geenafstand"/>
        <w:jc w:val="center"/>
      </w:pPr>
    </w:p>
    <w:p w14:paraId="6B06671C" w14:textId="28B0E31F" w:rsidR="008B4E71" w:rsidRPr="00A060C9" w:rsidRDefault="008B4E71" w:rsidP="008B4E71">
      <w:pPr>
        <w:pStyle w:val="Geenafstand"/>
        <w:rPr>
          <w:b/>
          <w:bCs/>
          <w:color w:val="0070C0"/>
        </w:rPr>
      </w:pPr>
      <w:r w:rsidRPr="00A060C9">
        <w:rPr>
          <w:b/>
          <w:bCs/>
          <w:color w:val="0070C0"/>
        </w:rPr>
        <w:lastRenderedPageBreak/>
        <w:t>Verdedig</w:t>
      </w:r>
      <w:r w:rsidR="00A060C9" w:rsidRPr="00A060C9">
        <w:rPr>
          <w:b/>
          <w:bCs/>
          <w:color w:val="0070C0"/>
        </w:rPr>
        <w:t>en</w:t>
      </w:r>
    </w:p>
    <w:p w14:paraId="6F834041" w14:textId="44C59588" w:rsidR="008B4E71" w:rsidRPr="008B4E71" w:rsidRDefault="008B4E71" w:rsidP="00A060C9">
      <w:pPr>
        <w:pStyle w:val="Geenafstand"/>
        <w:numPr>
          <w:ilvl w:val="0"/>
          <w:numId w:val="28"/>
        </w:numPr>
      </w:pPr>
      <w:r w:rsidRPr="008B4E71">
        <w:t>We staan in de verdediging nooit in een ontspannen houding.</w:t>
      </w:r>
    </w:p>
    <w:p w14:paraId="194500BE" w14:textId="77777777" w:rsidR="008B4E71" w:rsidRPr="008B4E71" w:rsidRDefault="008B4E71" w:rsidP="008B4E71">
      <w:pPr>
        <w:pStyle w:val="Geenafstand"/>
        <w:numPr>
          <w:ilvl w:val="0"/>
          <w:numId w:val="26"/>
        </w:numPr>
      </w:pPr>
      <w:r w:rsidRPr="008B4E71">
        <w:t>Op elk moment in staat zijn om een verplaatsing te doen</w:t>
      </w:r>
    </w:p>
    <w:p w14:paraId="073A27B5" w14:textId="77777777" w:rsidR="008B4E71" w:rsidRPr="008B4E71" w:rsidRDefault="008B4E71" w:rsidP="008B4E71">
      <w:pPr>
        <w:pStyle w:val="Geenafstand"/>
        <w:numPr>
          <w:ilvl w:val="0"/>
          <w:numId w:val="26"/>
        </w:numPr>
      </w:pPr>
      <w:r w:rsidRPr="008B4E71">
        <w:t>De uitgangshouding: licht voorwaarts gespreide en gebogen benen en armen in de lucht</w:t>
      </w:r>
    </w:p>
    <w:p w14:paraId="5D120472" w14:textId="77777777" w:rsidR="008B4E71" w:rsidRPr="008B4E71" w:rsidRDefault="008B4E71" w:rsidP="008B4E71">
      <w:pPr>
        <w:pStyle w:val="Geenafstand"/>
        <w:numPr>
          <w:ilvl w:val="0"/>
          <w:numId w:val="26"/>
        </w:numPr>
      </w:pPr>
      <w:r w:rsidRPr="008B4E71">
        <w:t>De verplaatsingen zijn meestal kort</w:t>
      </w:r>
    </w:p>
    <w:p w14:paraId="17418460" w14:textId="77777777" w:rsidR="008B4E71" w:rsidRPr="008B4E71" w:rsidRDefault="008B4E71" w:rsidP="008B4E71">
      <w:pPr>
        <w:pStyle w:val="Geenafstand"/>
        <w:numPr>
          <w:ilvl w:val="0"/>
          <w:numId w:val="26"/>
        </w:numPr>
      </w:pPr>
      <w:r w:rsidRPr="008B4E71">
        <w:t>De verplaatsingen gebeuren in alle richtingen</w:t>
      </w:r>
    </w:p>
    <w:p w14:paraId="47800D1F" w14:textId="25067D5B" w:rsidR="008B4E71" w:rsidRPr="008B4E71" w:rsidRDefault="008B4E71" w:rsidP="008B4E71">
      <w:pPr>
        <w:pStyle w:val="Geenafstand"/>
        <w:numPr>
          <w:ilvl w:val="0"/>
          <w:numId w:val="26"/>
        </w:numPr>
      </w:pPr>
      <w:r w:rsidRPr="008B4E71">
        <w:t>We ondersch</w:t>
      </w:r>
      <w:r>
        <w:t>ei</w:t>
      </w:r>
      <w:r w:rsidRPr="008B4E71">
        <w:t xml:space="preserve">den: schuiven - uitstappen </w:t>
      </w:r>
      <w:r>
        <w:t>–</w:t>
      </w:r>
      <w:r w:rsidRPr="008B4E71">
        <w:t xml:space="preserve"> invoegen</w:t>
      </w:r>
      <w:r>
        <w:t xml:space="preserve"> (later hierover meer)</w:t>
      </w:r>
    </w:p>
    <w:p w14:paraId="696AA1D0" w14:textId="3ACE9BBA" w:rsidR="008B4E71" w:rsidRDefault="008B4E71" w:rsidP="008B4E71">
      <w:pPr>
        <w:pStyle w:val="Geenafstand"/>
        <w:ind w:left="720"/>
      </w:pPr>
    </w:p>
    <w:p w14:paraId="69FE65D8" w14:textId="77777777" w:rsidR="00922C82" w:rsidRDefault="00922C82" w:rsidP="008F5877">
      <w:pPr>
        <w:pStyle w:val="Geenafstand"/>
      </w:pPr>
    </w:p>
    <w:p w14:paraId="468121B3" w14:textId="4B31227F" w:rsidR="005C2C6A" w:rsidRPr="00F81501" w:rsidRDefault="00E85E96" w:rsidP="0038411C">
      <w:pPr>
        <w:pStyle w:val="Geenafstand"/>
        <w:rPr>
          <w:b/>
          <w:bCs/>
          <w:color w:val="FF0000"/>
        </w:rPr>
      </w:pPr>
      <w:r w:rsidRPr="00F81501">
        <w:rPr>
          <w:b/>
          <w:bCs/>
          <w:color w:val="FF0000"/>
        </w:rPr>
        <w:t>Leerplandoelstellingen</w:t>
      </w:r>
    </w:p>
    <w:p w14:paraId="37054053" w14:textId="77777777" w:rsidR="00E85E96" w:rsidRDefault="00E85E96" w:rsidP="0038411C">
      <w:pPr>
        <w:pStyle w:val="Geenafstand"/>
      </w:pPr>
    </w:p>
    <w:p w14:paraId="731030B8" w14:textId="24249832" w:rsidR="00E85E96" w:rsidRDefault="00E85E96" w:rsidP="00E85E96">
      <w:pPr>
        <w:pStyle w:val="Geenafstand"/>
      </w:pPr>
      <w:r w:rsidRPr="00775B8F">
        <w:rPr>
          <w:b/>
          <w:bCs/>
          <w:color w:val="FF0000"/>
        </w:rPr>
        <w:t>LPD 1</w:t>
      </w:r>
      <w:r w:rsidRPr="00775B8F">
        <w:rPr>
          <w:color w:val="FF0000"/>
        </w:rPr>
        <w:t xml:space="preserve"> </w:t>
      </w:r>
      <w:r>
        <w:t>De leerlingen voeren, rekening houdend met hun fysieke capaciteiten, motorische basisvaardigheden uit zoals lopen, springen, werpen, vangen, terugslaan, hangen, steunen, zwaaien, draaien, rollen, balanceren, klimmen, ritmisch bewegen, vallen en mee- en tegengaan in beweging.</w:t>
      </w:r>
    </w:p>
    <w:p w14:paraId="2AEF7A0D" w14:textId="5CFDFF07" w:rsidR="001061E9" w:rsidRDefault="001061E9" w:rsidP="00E85E96">
      <w:pPr>
        <w:pStyle w:val="Geenafstand"/>
      </w:pPr>
    </w:p>
    <w:p w14:paraId="621838A1" w14:textId="77777777" w:rsidR="0075794E" w:rsidRPr="00775B8F" w:rsidRDefault="0075794E" w:rsidP="0075794E">
      <w:pPr>
        <w:pStyle w:val="Geenafstand"/>
      </w:pPr>
      <w:r w:rsidRPr="00775B8F">
        <w:rPr>
          <w:b/>
          <w:bCs/>
          <w:color w:val="FF0000"/>
        </w:rPr>
        <w:t>LPD 2</w:t>
      </w:r>
      <w:r w:rsidRPr="00775B8F">
        <w:rPr>
          <w:color w:val="FF0000"/>
        </w:rPr>
        <w:t xml:space="preserve"> </w:t>
      </w:r>
      <w:r>
        <w:t>De leerlingen passen, rekening houdend met hun fysieke capaciteiten, technieken en geleerde vaardigheden toe om eenvoudige, samengestelde en complexe bewegingen uit te voeren.</w:t>
      </w:r>
    </w:p>
    <w:p w14:paraId="172D9FCA" w14:textId="4C57BF9B" w:rsidR="00E701F3" w:rsidRDefault="00E701F3" w:rsidP="00E85E96">
      <w:pPr>
        <w:pStyle w:val="Geenafstand"/>
      </w:pPr>
    </w:p>
    <w:p w14:paraId="157441C3" w14:textId="77777777" w:rsidR="00E701F3" w:rsidRDefault="00E701F3" w:rsidP="00E701F3">
      <w:pPr>
        <w:pStyle w:val="Geenafstand"/>
      </w:pPr>
      <w:r w:rsidRPr="00775B8F">
        <w:rPr>
          <w:b/>
          <w:bCs/>
          <w:color w:val="FF0000"/>
        </w:rPr>
        <w:t>LPD 3</w:t>
      </w:r>
      <w:r w:rsidRPr="00775B8F">
        <w:rPr>
          <w:color w:val="FF0000"/>
        </w:rPr>
        <w:t xml:space="preserve"> </w:t>
      </w:r>
      <w:r>
        <w:t>De leerlingen passen principes en tactieken toe in verschillende bewegingsdomeinen met respect voor de afgesproken regels.</w:t>
      </w:r>
    </w:p>
    <w:p w14:paraId="29E37109" w14:textId="77777777" w:rsidR="00E701F3" w:rsidRPr="00F43DBA" w:rsidRDefault="00E701F3" w:rsidP="00E85E96">
      <w:pPr>
        <w:pStyle w:val="Geenafstand"/>
      </w:pPr>
    </w:p>
    <w:p w14:paraId="1F516900" w14:textId="369A5627" w:rsidR="001061E9" w:rsidRDefault="001061E9" w:rsidP="001061E9">
      <w:pPr>
        <w:pStyle w:val="Geenafstand"/>
      </w:pPr>
      <w:r w:rsidRPr="00775B8F">
        <w:rPr>
          <w:b/>
          <w:bCs/>
          <w:color w:val="FF0000"/>
        </w:rPr>
        <w:t>LPD 10</w:t>
      </w:r>
      <w:r w:rsidRPr="00775B8F">
        <w:rPr>
          <w:color w:val="FF0000"/>
        </w:rPr>
        <w:t xml:space="preserve"> </w:t>
      </w:r>
      <w:r>
        <w:t>De leerlingen nemen in alle bewegingssituaties verantwoordelijkheid op door regels, afspraken en veiligheidsvoorschriften na te leven.</w:t>
      </w:r>
    </w:p>
    <w:p w14:paraId="3C1D6FFA" w14:textId="77777777" w:rsidR="00532B72" w:rsidRDefault="00532B72" w:rsidP="006C4A56">
      <w:pPr>
        <w:pStyle w:val="Geenafstand"/>
      </w:pPr>
    </w:p>
    <w:p w14:paraId="19144881" w14:textId="70B42C89" w:rsidR="00532B72" w:rsidRDefault="00532B72" w:rsidP="00532B72">
      <w:pPr>
        <w:pStyle w:val="Geenafstand"/>
      </w:pPr>
      <w:r w:rsidRPr="00775B8F">
        <w:rPr>
          <w:b/>
          <w:bCs/>
          <w:color w:val="FF0000"/>
        </w:rPr>
        <w:t>LPD 17</w:t>
      </w:r>
      <w:r>
        <w:t xml:space="preserve"> De leerlingen hanteren bij het uitvoeren van verschillende rollen principes van </w:t>
      </w:r>
      <w:proofErr w:type="spellStart"/>
      <w:r>
        <w:t>fairplay</w:t>
      </w:r>
      <w:proofErr w:type="spellEnd"/>
      <w:r>
        <w:t>, teamspirit, verantwoord gedrag en gaan positief om met winst en verlies.</w:t>
      </w:r>
    </w:p>
    <w:p w14:paraId="5E864B4F" w14:textId="77777777" w:rsidR="00166E1A" w:rsidRDefault="00166E1A" w:rsidP="0038411C">
      <w:pPr>
        <w:pStyle w:val="Geenafstand"/>
      </w:pPr>
    </w:p>
    <w:p w14:paraId="15C856C9" w14:textId="77777777" w:rsidR="002E246F" w:rsidRDefault="002E246F" w:rsidP="002E246F">
      <w:pPr>
        <w:pStyle w:val="Geenafstand"/>
      </w:pPr>
      <w:r w:rsidRPr="000419A1">
        <w:rPr>
          <w:b/>
          <w:bCs/>
          <w:color w:val="FF0000"/>
        </w:rPr>
        <w:t>LPD 20</w:t>
      </w:r>
      <w:r w:rsidRPr="000419A1">
        <w:rPr>
          <w:color w:val="FF0000"/>
        </w:rPr>
        <w:t xml:space="preserve"> </w:t>
      </w:r>
      <w:r>
        <w:t>De leerlingen ervaren voldoening of beleven plezier in bewegen.</w:t>
      </w:r>
    </w:p>
    <w:p w14:paraId="15D13419" w14:textId="77777777" w:rsidR="002E246F" w:rsidRDefault="002E246F" w:rsidP="0038411C">
      <w:pPr>
        <w:pStyle w:val="Geenafstand"/>
      </w:pPr>
    </w:p>
    <w:sectPr w:rsidR="002E246F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65FD50C-B344-4613-BB14-356E28BD48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BE2C13C-2875-43B4-871B-D631A4758121}"/>
    <w:embedBold r:id="rId3" w:fontKey="{FD404B35-B1AA-468B-B935-6BEE140079CF}"/>
    <w:embedItalic r:id="rId4" w:fontKey="{E4C817D5-BB4C-4BB2-A76C-AFC45A8D7351}"/>
    <w:embedBoldItalic r:id="rId5" w:fontKey="{9B2B18AC-2133-46D2-AAD8-E195D527AF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0F6DF5C-623F-4911-96DC-43271D32592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806D1E6-D872-4970-BA52-83DE57AD63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0AE4F89-BDB1-448E-A81A-BEF5D78436C1}"/>
    <w:embedBold r:id="rId9" w:fontKey="{9CF74794-F878-4C18-834C-56F33588B285}"/>
  </w:font>
  <w:font w:name="Ubuntu Light">
    <w:altName w:val="Ubuntu Light"/>
    <w:charset w:val="00"/>
    <w:family w:val="swiss"/>
    <w:pitch w:val="variable"/>
    <w:sig w:usb0="E00002FF" w:usb1="5000205B" w:usb2="00000000" w:usb3="00000000" w:csb0="0000009F" w:csb1="00000000"/>
    <w:embedRegular r:id="rId10" w:fontKey="{FFC8710A-6203-4731-A509-A97D1DDC61EC}"/>
    <w:embedBold r:id="rId11" w:fontKey="{64129242-F98E-4C32-88D8-B1DFAC16C006}"/>
    <w:embedItalic r:id="rId12" w:fontKey="{DBFC49EE-2801-4815-BE7F-3EE94C759C4D}"/>
    <w:embedBoldItalic r:id="rId13" w:fontKey="{BB21AECD-0EA9-4E4B-A79A-F068484483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55513BD4-E569-4AAC-91B4-8AF292C448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690766C5-7B28-4B01-AF83-46FAD667972B}"/>
    <w:embedBold r:id="rId16" w:fontKey="{17AD5ECE-DF57-403D-89AC-2DD1178A7D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D9FC4DDE-28E5-420F-B877-54CF523965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641EB"/>
    <w:multiLevelType w:val="hybridMultilevel"/>
    <w:tmpl w:val="3664EC5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92CC3"/>
    <w:multiLevelType w:val="hybridMultilevel"/>
    <w:tmpl w:val="E1E82AA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10B98"/>
    <w:multiLevelType w:val="hybridMultilevel"/>
    <w:tmpl w:val="FC0264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650C1"/>
    <w:multiLevelType w:val="hybridMultilevel"/>
    <w:tmpl w:val="95D696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611FF"/>
    <w:multiLevelType w:val="multilevel"/>
    <w:tmpl w:val="0EB8F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205653"/>
    <w:multiLevelType w:val="multilevel"/>
    <w:tmpl w:val="11B84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056E2B"/>
    <w:multiLevelType w:val="hybridMultilevel"/>
    <w:tmpl w:val="9138A77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85AE9"/>
    <w:multiLevelType w:val="hybridMultilevel"/>
    <w:tmpl w:val="BAE0AED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C35A4A"/>
    <w:multiLevelType w:val="hybridMultilevel"/>
    <w:tmpl w:val="28E66A9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C47864"/>
    <w:multiLevelType w:val="hybridMultilevel"/>
    <w:tmpl w:val="C862CF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96000"/>
    <w:multiLevelType w:val="hybridMultilevel"/>
    <w:tmpl w:val="54DE558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C063D"/>
    <w:multiLevelType w:val="hybridMultilevel"/>
    <w:tmpl w:val="294A7E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847D87"/>
    <w:multiLevelType w:val="hybridMultilevel"/>
    <w:tmpl w:val="CCE053B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654277"/>
    <w:multiLevelType w:val="hybridMultilevel"/>
    <w:tmpl w:val="3508CA9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6B34FB"/>
    <w:multiLevelType w:val="hybridMultilevel"/>
    <w:tmpl w:val="8F52E1F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4C56DA"/>
    <w:multiLevelType w:val="hybridMultilevel"/>
    <w:tmpl w:val="51D857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015BC2"/>
    <w:multiLevelType w:val="hybridMultilevel"/>
    <w:tmpl w:val="D9DEB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177140"/>
    <w:multiLevelType w:val="hybridMultilevel"/>
    <w:tmpl w:val="08C850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C74F27"/>
    <w:multiLevelType w:val="hybridMultilevel"/>
    <w:tmpl w:val="9376929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4D5A14"/>
    <w:multiLevelType w:val="hybridMultilevel"/>
    <w:tmpl w:val="9C5278E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2D1745"/>
    <w:multiLevelType w:val="multilevel"/>
    <w:tmpl w:val="CFE2C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705C87"/>
    <w:multiLevelType w:val="hybridMultilevel"/>
    <w:tmpl w:val="D1A421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E0479"/>
    <w:multiLevelType w:val="hybridMultilevel"/>
    <w:tmpl w:val="8D92B79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3806DB"/>
    <w:multiLevelType w:val="hybridMultilevel"/>
    <w:tmpl w:val="763A10C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7B7A94"/>
    <w:multiLevelType w:val="multilevel"/>
    <w:tmpl w:val="C6BE0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567A76"/>
    <w:multiLevelType w:val="hybridMultilevel"/>
    <w:tmpl w:val="B23C59C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125CD3"/>
    <w:multiLevelType w:val="hybridMultilevel"/>
    <w:tmpl w:val="909E913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232C06"/>
    <w:multiLevelType w:val="multilevel"/>
    <w:tmpl w:val="516C1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6"/>
  </w:num>
  <w:num w:numId="3">
    <w:abstractNumId w:val="15"/>
  </w:num>
  <w:num w:numId="4">
    <w:abstractNumId w:val="17"/>
  </w:num>
  <w:num w:numId="5">
    <w:abstractNumId w:val="21"/>
  </w:num>
  <w:num w:numId="6">
    <w:abstractNumId w:val="25"/>
  </w:num>
  <w:num w:numId="7">
    <w:abstractNumId w:val="13"/>
  </w:num>
  <w:num w:numId="8">
    <w:abstractNumId w:val="11"/>
  </w:num>
  <w:num w:numId="9">
    <w:abstractNumId w:val="27"/>
  </w:num>
  <w:num w:numId="10">
    <w:abstractNumId w:val="14"/>
  </w:num>
  <w:num w:numId="11">
    <w:abstractNumId w:val="12"/>
  </w:num>
  <w:num w:numId="12">
    <w:abstractNumId w:val="9"/>
  </w:num>
  <w:num w:numId="13">
    <w:abstractNumId w:val="22"/>
  </w:num>
  <w:num w:numId="14">
    <w:abstractNumId w:val="3"/>
  </w:num>
  <w:num w:numId="15">
    <w:abstractNumId w:val="23"/>
  </w:num>
  <w:num w:numId="16">
    <w:abstractNumId w:val="8"/>
  </w:num>
  <w:num w:numId="17">
    <w:abstractNumId w:val="10"/>
  </w:num>
  <w:num w:numId="18">
    <w:abstractNumId w:val="18"/>
  </w:num>
  <w:num w:numId="19">
    <w:abstractNumId w:val="19"/>
  </w:num>
  <w:num w:numId="20">
    <w:abstractNumId w:val="1"/>
  </w:num>
  <w:num w:numId="21">
    <w:abstractNumId w:val="7"/>
  </w:num>
  <w:num w:numId="22">
    <w:abstractNumId w:val="26"/>
  </w:num>
  <w:num w:numId="23">
    <w:abstractNumId w:val="20"/>
  </w:num>
  <w:num w:numId="24">
    <w:abstractNumId w:val="4"/>
  </w:num>
  <w:num w:numId="25">
    <w:abstractNumId w:val="24"/>
  </w:num>
  <w:num w:numId="26">
    <w:abstractNumId w:val="0"/>
  </w:num>
  <w:num w:numId="27">
    <w:abstractNumId w:val="5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embedSystem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05620F"/>
    <w:rsid w:val="000921B4"/>
    <w:rsid w:val="00092AB4"/>
    <w:rsid w:val="000B431A"/>
    <w:rsid w:val="000C74EE"/>
    <w:rsid w:val="000E0A35"/>
    <w:rsid w:val="000E6B9C"/>
    <w:rsid w:val="001061E9"/>
    <w:rsid w:val="00120D90"/>
    <w:rsid w:val="00145CE7"/>
    <w:rsid w:val="0016106E"/>
    <w:rsid w:val="00164329"/>
    <w:rsid w:val="00166E1A"/>
    <w:rsid w:val="00184922"/>
    <w:rsid w:val="00195CC5"/>
    <w:rsid w:val="001A15F5"/>
    <w:rsid w:val="002127B8"/>
    <w:rsid w:val="00222E36"/>
    <w:rsid w:val="0024012C"/>
    <w:rsid w:val="0024301D"/>
    <w:rsid w:val="00245036"/>
    <w:rsid w:val="00256568"/>
    <w:rsid w:val="002622C2"/>
    <w:rsid w:val="00291DCD"/>
    <w:rsid w:val="00296DE2"/>
    <w:rsid w:val="002C7AE2"/>
    <w:rsid w:val="002D04E7"/>
    <w:rsid w:val="002D1552"/>
    <w:rsid w:val="002E246F"/>
    <w:rsid w:val="00325532"/>
    <w:rsid w:val="003403D1"/>
    <w:rsid w:val="00345BF0"/>
    <w:rsid w:val="00371C82"/>
    <w:rsid w:val="00382E99"/>
    <w:rsid w:val="0038411C"/>
    <w:rsid w:val="00384C90"/>
    <w:rsid w:val="00390D8B"/>
    <w:rsid w:val="003A5421"/>
    <w:rsid w:val="003C4F7A"/>
    <w:rsid w:val="003E60C7"/>
    <w:rsid w:val="003F3C92"/>
    <w:rsid w:val="00423D00"/>
    <w:rsid w:val="00460379"/>
    <w:rsid w:val="00460F00"/>
    <w:rsid w:val="00466F3E"/>
    <w:rsid w:val="00473E68"/>
    <w:rsid w:val="00482395"/>
    <w:rsid w:val="00484D5F"/>
    <w:rsid w:val="004A79CC"/>
    <w:rsid w:val="004B3E53"/>
    <w:rsid w:val="005102F8"/>
    <w:rsid w:val="00513F4D"/>
    <w:rsid w:val="00532B72"/>
    <w:rsid w:val="005563E3"/>
    <w:rsid w:val="00562CE8"/>
    <w:rsid w:val="00563B8D"/>
    <w:rsid w:val="00584D71"/>
    <w:rsid w:val="005923BC"/>
    <w:rsid w:val="005C2C6A"/>
    <w:rsid w:val="005D6EB9"/>
    <w:rsid w:val="00612E90"/>
    <w:rsid w:val="00617995"/>
    <w:rsid w:val="006278A9"/>
    <w:rsid w:val="00642499"/>
    <w:rsid w:val="00680908"/>
    <w:rsid w:val="006C4A56"/>
    <w:rsid w:val="006C717E"/>
    <w:rsid w:val="006D7CB2"/>
    <w:rsid w:val="007048F0"/>
    <w:rsid w:val="00723416"/>
    <w:rsid w:val="00730968"/>
    <w:rsid w:val="00751A35"/>
    <w:rsid w:val="0075794E"/>
    <w:rsid w:val="00766B51"/>
    <w:rsid w:val="00771DAB"/>
    <w:rsid w:val="00784FAB"/>
    <w:rsid w:val="007A1FAC"/>
    <w:rsid w:val="007C0D2D"/>
    <w:rsid w:val="007C2B61"/>
    <w:rsid w:val="008202C7"/>
    <w:rsid w:val="0082746E"/>
    <w:rsid w:val="008469FD"/>
    <w:rsid w:val="00854B37"/>
    <w:rsid w:val="00872F15"/>
    <w:rsid w:val="008B092B"/>
    <w:rsid w:val="008B4E71"/>
    <w:rsid w:val="008C210E"/>
    <w:rsid w:val="008D4CA0"/>
    <w:rsid w:val="008F4D7B"/>
    <w:rsid w:val="008F5877"/>
    <w:rsid w:val="009015D8"/>
    <w:rsid w:val="009113C4"/>
    <w:rsid w:val="00922C82"/>
    <w:rsid w:val="00923D9E"/>
    <w:rsid w:val="009347C4"/>
    <w:rsid w:val="0093744F"/>
    <w:rsid w:val="00952F2B"/>
    <w:rsid w:val="00976562"/>
    <w:rsid w:val="0099618D"/>
    <w:rsid w:val="009C041A"/>
    <w:rsid w:val="00A060C9"/>
    <w:rsid w:val="00AC0863"/>
    <w:rsid w:val="00B42F70"/>
    <w:rsid w:val="00B557E7"/>
    <w:rsid w:val="00B645C8"/>
    <w:rsid w:val="00B854DE"/>
    <w:rsid w:val="00BA0C42"/>
    <w:rsid w:val="00BA456D"/>
    <w:rsid w:val="00BA7B65"/>
    <w:rsid w:val="00BB2551"/>
    <w:rsid w:val="00BE71F3"/>
    <w:rsid w:val="00BF0F97"/>
    <w:rsid w:val="00BF6AB5"/>
    <w:rsid w:val="00C1421A"/>
    <w:rsid w:val="00C52CC1"/>
    <w:rsid w:val="00C916D8"/>
    <w:rsid w:val="00D4298F"/>
    <w:rsid w:val="00D61362"/>
    <w:rsid w:val="00DE2D77"/>
    <w:rsid w:val="00DE46B1"/>
    <w:rsid w:val="00E04183"/>
    <w:rsid w:val="00E37FAF"/>
    <w:rsid w:val="00E701F3"/>
    <w:rsid w:val="00E85E96"/>
    <w:rsid w:val="00F64F43"/>
    <w:rsid w:val="00F81501"/>
    <w:rsid w:val="00FC09DD"/>
    <w:rsid w:val="00FD5C17"/>
    <w:rsid w:val="00FE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8392"/>
  <w15:docId w15:val="{C648B8A0-BA5F-4503-9907-45429114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482395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9113C4"/>
    <w:pPr>
      <w:tabs>
        <w:tab w:val="center" w:pos="4536"/>
        <w:tab w:val="right" w:pos="9072"/>
      </w:tabs>
      <w:spacing w:line="240" w:lineRule="auto"/>
    </w:pPr>
    <w:rPr>
      <w:rFonts w:asciiTheme="minorHAnsi" w:hAnsiTheme="minorHAnsi"/>
      <w:lang w:val="nl-BE"/>
    </w:rPr>
  </w:style>
  <w:style w:type="character" w:customStyle="1" w:styleId="KoptekstChar">
    <w:name w:val="Koptekst Char"/>
    <w:basedOn w:val="Standaardalinea-lettertype"/>
    <w:link w:val="Koptekst"/>
    <w:uiPriority w:val="99"/>
    <w:rsid w:val="009113C4"/>
    <w:rPr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974C7-7284-43CE-89BD-22FB2902D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37</TotalTime>
  <Pages>5</Pages>
  <Words>1105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Van Genechten</dc:creator>
  <cp:lastModifiedBy>Kevin Van Genechten</cp:lastModifiedBy>
  <cp:revision>40</cp:revision>
  <cp:lastPrinted>2016-02-23T14:59:00Z</cp:lastPrinted>
  <dcterms:created xsi:type="dcterms:W3CDTF">2022-07-26T05:07:00Z</dcterms:created>
  <dcterms:modified xsi:type="dcterms:W3CDTF">2022-07-26T05:48:00Z</dcterms:modified>
</cp:coreProperties>
</file>